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00224" w14:textId="77777777" w:rsidR="0006775C" w:rsidRDefault="0006775C" w:rsidP="0006775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STAUNTON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fl.1460)</w:t>
      </w:r>
    </w:p>
    <w:p w14:paraId="395EDD32" w14:textId="77777777" w:rsidR="0006775C" w:rsidRDefault="0006775C" w:rsidP="0006775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Waldron, Sussex. Draper.</w:t>
      </w:r>
    </w:p>
    <w:p w14:paraId="075890E6" w14:textId="77777777" w:rsidR="0006775C" w:rsidRDefault="0006775C" w:rsidP="0006775C">
      <w:pPr>
        <w:pStyle w:val="NoSpacing"/>
        <w:jc w:val="both"/>
        <w:rPr>
          <w:rFonts w:cs="Times New Roman"/>
          <w:szCs w:val="24"/>
          <w:lang w:val="en-GB"/>
        </w:rPr>
      </w:pPr>
    </w:p>
    <w:p w14:paraId="6BBB70D6" w14:textId="77777777" w:rsidR="0006775C" w:rsidRDefault="0006775C" w:rsidP="0006775C">
      <w:pPr>
        <w:pStyle w:val="NoSpacing"/>
        <w:jc w:val="both"/>
        <w:rPr>
          <w:rFonts w:cs="Times New Roman"/>
          <w:szCs w:val="24"/>
          <w:lang w:val="en-GB"/>
        </w:rPr>
      </w:pPr>
    </w:p>
    <w:p w14:paraId="10E4C52B" w14:textId="77777777" w:rsidR="0006775C" w:rsidRDefault="0006775C" w:rsidP="0006775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 xml:space="preserve">John Mone(q.v.) brought a plaint of debt against him, Richard Aleyn of </w:t>
      </w:r>
    </w:p>
    <w:p w14:paraId="336CCD2D" w14:textId="77777777" w:rsidR="0006775C" w:rsidRDefault="0006775C" w:rsidP="0006775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proofErr w:type="spellStart"/>
      <w:r>
        <w:rPr>
          <w:rFonts w:cs="Times New Roman"/>
          <w:szCs w:val="24"/>
          <w:lang w:val="en-GB"/>
        </w:rPr>
        <w:t>Buxted</w:t>
      </w:r>
      <w:proofErr w:type="spellEnd"/>
      <w:r>
        <w:rPr>
          <w:rFonts w:cs="Times New Roman"/>
          <w:szCs w:val="24"/>
          <w:lang w:val="en-GB"/>
        </w:rPr>
        <w:t xml:space="preserve">(q.v.) and John Kyng of </w:t>
      </w:r>
      <w:proofErr w:type="spellStart"/>
      <w:r>
        <w:rPr>
          <w:rFonts w:cs="Times New Roman"/>
          <w:szCs w:val="24"/>
          <w:lang w:val="en-GB"/>
        </w:rPr>
        <w:t>Isfield</w:t>
      </w:r>
      <w:proofErr w:type="spellEnd"/>
      <w:r>
        <w:rPr>
          <w:rFonts w:cs="Times New Roman"/>
          <w:szCs w:val="24"/>
          <w:lang w:val="en-GB"/>
        </w:rPr>
        <w:t>(q.v.).</w:t>
      </w:r>
    </w:p>
    <w:p w14:paraId="700806EB" w14:textId="77777777" w:rsidR="0006775C" w:rsidRDefault="0006775C" w:rsidP="0006775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197F46">
          <w:rPr>
            <w:rStyle w:val="Hyperlink"/>
            <w:rFonts w:cs="Times New Roman"/>
            <w:szCs w:val="24"/>
            <w:lang w:val="en-GB"/>
          </w:rPr>
          <w:t>https://waalt.uh.edu/index.php/IDXCP40no799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7EFE61D3" w14:textId="77777777" w:rsidR="0006775C" w:rsidRDefault="0006775C" w:rsidP="0006775C">
      <w:pPr>
        <w:pStyle w:val="NoSpacing"/>
        <w:ind w:left="720" w:firstLine="720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[Michaelmas Term]</w:t>
      </w:r>
    </w:p>
    <w:p w14:paraId="7FFBD09D" w14:textId="77777777" w:rsidR="0006775C" w:rsidRDefault="0006775C" w:rsidP="0006775C">
      <w:pPr>
        <w:pStyle w:val="NoSpacing"/>
        <w:jc w:val="both"/>
        <w:rPr>
          <w:rFonts w:cs="Times New Roman"/>
          <w:szCs w:val="24"/>
          <w:lang w:val="en-GB"/>
        </w:rPr>
      </w:pPr>
    </w:p>
    <w:p w14:paraId="7A7F05B3" w14:textId="77777777" w:rsidR="0006775C" w:rsidRDefault="0006775C" w:rsidP="0006775C">
      <w:pPr>
        <w:pStyle w:val="NoSpacing"/>
        <w:jc w:val="both"/>
        <w:rPr>
          <w:rFonts w:cs="Times New Roman"/>
          <w:szCs w:val="24"/>
          <w:lang w:val="en-GB"/>
        </w:rPr>
      </w:pPr>
    </w:p>
    <w:p w14:paraId="760AAF2B" w14:textId="77777777" w:rsidR="0006775C" w:rsidRDefault="0006775C" w:rsidP="0006775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 January 2024</w:t>
      </w:r>
    </w:p>
    <w:p w14:paraId="4C199BA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DDD82" w14:textId="77777777" w:rsidR="0006775C" w:rsidRDefault="0006775C" w:rsidP="009139A6">
      <w:r>
        <w:separator/>
      </w:r>
    </w:p>
  </w:endnote>
  <w:endnote w:type="continuationSeparator" w:id="0">
    <w:p w14:paraId="7FC6427B" w14:textId="77777777" w:rsidR="0006775C" w:rsidRDefault="000677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43F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0EC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284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ECEB3" w14:textId="77777777" w:rsidR="0006775C" w:rsidRDefault="0006775C" w:rsidP="009139A6">
      <w:r>
        <w:separator/>
      </w:r>
    </w:p>
  </w:footnote>
  <w:footnote w:type="continuationSeparator" w:id="0">
    <w:p w14:paraId="1E8CB6DD" w14:textId="77777777" w:rsidR="0006775C" w:rsidRDefault="000677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08A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FBC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51F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75C"/>
    <w:rsid w:val="000666E0"/>
    <w:rsid w:val="0006775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966CB"/>
  <w15:chartTrackingRefBased/>
  <w15:docId w15:val="{DAA5582F-E843-4AB9-87CF-EA96D2DDF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677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2024-01-05T15:37:00Z</dcterms:created>
  <dcterms:modified xsi:type="dcterms:W3CDTF">2024-01-05T15:37:00Z</dcterms:modified>
</cp:coreProperties>
</file>