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AFE5B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75ACD075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Staunton, Gloucestershire.</w:t>
      </w:r>
    </w:p>
    <w:p w14:paraId="01C60BD3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C03FBF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5A4EAA" w14:textId="77777777" w:rsidR="0050482D" w:rsidRDefault="0050482D" w:rsidP="0050482D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Gloucestershire the tax of a fifteenth and a tenth granted to the King at the last Parliament.</w:t>
      </w:r>
    </w:p>
    <w:p w14:paraId="3288BD27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42CD6280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8A077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0D882" w14:textId="77777777" w:rsidR="0050482D" w:rsidRDefault="0050482D" w:rsidP="00504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4F01604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B2ABD" w14:textId="77777777" w:rsidR="0050482D" w:rsidRDefault="0050482D" w:rsidP="009139A6">
      <w:r>
        <w:separator/>
      </w:r>
    </w:p>
  </w:endnote>
  <w:endnote w:type="continuationSeparator" w:id="0">
    <w:p w14:paraId="5F189AF5" w14:textId="77777777" w:rsidR="0050482D" w:rsidRDefault="005048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BF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2BB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7B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777B6" w14:textId="77777777" w:rsidR="0050482D" w:rsidRDefault="0050482D" w:rsidP="009139A6">
      <w:r>
        <w:separator/>
      </w:r>
    </w:p>
  </w:footnote>
  <w:footnote w:type="continuationSeparator" w:id="0">
    <w:p w14:paraId="7EA39D05" w14:textId="77777777" w:rsidR="0050482D" w:rsidRDefault="005048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CC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795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F4B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2D"/>
    <w:rsid w:val="000666E0"/>
    <w:rsid w:val="002510B7"/>
    <w:rsid w:val="0050482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B916D"/>
  <w15:chartTrackingRefBased/>
  <w15:docId w15:val="{100BACCB-57B1-4960-8A74-C78734A4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2021-05-31T19:15:00Z</dcterms:created>
  <dcterms:modified xsi:type="dcterms:W3CDTF">2021-05-31T19:16:00Z</dcterms:modified>
</cp:coreProperties>
</file>