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5C2B5A" w14:textId="77777777" w:rsidR="00F05A4E" w:rsidRDefault="00F05A4E" w:rsidP="00F05A4E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John STAUNTON</w:t>
      </w:r>
      <w:r>
        <w:rPr>
          <w:rFonts w:ascii="Times New Roman" w:hAnsi="Times New Roman" w:cs="Times New Roman"/>
          <w:lang w:val="en-US"/>
        </w:rPr>
        <w:t xml:space="preserve">        (fl.1450)</w:t>
      </w:r>
    </w:p>
    <w:p w14:paraId="34F801C0" w14:textId="77777777" w:rsidR="00F05A4E" w:rsidRDefault="00F05A4E" w:rsidP="00F05A4E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of London. Fletcher.</w:t>
      </w:r>
    </w:p>
    <w:p w14:paraId="2967E55D" w14:textId="77777777" w:rsidR="00F05A4E" w:rsidRDefault="00F05A4E" w:rsidP="00F05A4E">
      <w:pPr>
        <w:pStyle w:val="NoSpacing"/>
        <w:rPr>
          <w:rFonts w:ascii="Times New Roman" w:hAnsi="Times New Roman" w:cs="Times New Roman"/>
          <w:lang w:val="en-US"/>
        </w:rPr>
      </w:pPr>
    </w:p>
    <w:p w14:paraId="11D6E69F" w14:textId="77777777" w:rsidR="00F05A4E" w:rsidRDefault="00F05A4E" w:rsidP="00F05A4E">
      <w:pPr>
        <w:pStyle w:val="NoSpacing"/>
        <w:rPr>
          <w:rFonts w:ascii="Times New Roman" w:hAnsi="Times New Roman" w:cs="Times New Roman"/>
          <w:lang w:val="en-US"/>
        </w:rPr>
      </w:pPr>
    </w:p>
    <w:p w14:paraId="7C5A2053" w14:textId="77777777" w:rsidR="00F05A4E" w:rsidRDefault="00F05A4E" w:rsidP="00F05A4E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= Isabel(q.v.)</w:t>
      </w:r>
    </w:p>
    <w:p w14:paraId="289703B2" w14:textId="77777777" w:rsidR="00F05A4E" w:rsidRDefault="00F05A4E" w:rsidP="00F05A4E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( </w:t>
      </w:r>
      <w:hyperlink r:id="rId6" w:history="1">
        <w:r w:rsidRPr="00F85C3B">
          <w:rPr>
            <w:rStyle w:val="Hyperlink"/>
            <w:rFonts w:ascii="Times New Roman" w:hAnsi="Times New Roman" w:cs="Times New Roman"/>
            <w:lang w:val="en-US"/>
          </w:rPr>
          <w:t>https://waalt.uh.edu/index.php/KB27/755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44757ABD" w14:textId="77777777" w:rsidR="00F05A4E" w:rsidRDefault="00F05A4E" w:rsidP="00F05A4E">
      <w:pPr>
        <w:pStyle w:val="NoSpacing"/>
        <w:rPr>
          <w:rFonts w:ascii="Times New Roman" w:hAnsi="Times New Roman" w:cs="Times New Roman"/>
          <w:lang w:val="en-US"/>
        </w:rPr>
      </w:pPr>
    </w:p>
    <w:p w14:paraId="69F26B8A" w14:textId="77777777" w:rsidR="00F05A4E" w:rsidRDefault="00F05A4E" w:rsidP="00F05A4E">
      <w:pPr>
        <w:pStyle w:val="NoSpacing"/>
        <w:rPr>
          <w:rFonts w:ascii="Times New Roman" w:hAnsi="Times New Roman" w:cs="Times New Roman"/>
          <w:lang w:val="en-US"/>
        </w:rPr>
      </w:pPr>
    </w:p>
    <w:p w14:paraId="141486E5" w14:textId="77777777" w:rsidR="00F05A4E" w:rsidRDefault="00F05A4E" w:rsidP="00F05A4E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1450</w:t>
      </w:r>
      <w:r>
        <w:rPr>
          <w:rFonts w:ascii="Times New Roman" w:hAnsi="Times New Roman" w:cs="Times New Roman"/>
          <w:lang w:val="en-US"/>
        </w:rPr>
        <w:tab/>
        <w:t>Elias Davy of Croydon and 4 others brought a plaint of forcible entry</w:t>
      </w:r>
    </w:p>
    <w:p w14:paraId="7287B909" w14:textId="77777777" w:rsidR="00F05A4E" w:rsidRDefault="00F05A4E" w:rsidP="00F05A4E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against them.   (ibid.)</w:t>
      </w:r>
    </w:p>
    <w:p w14:paraId="5BD270CD" w14:textId="77777777" w:rsidR="00F05A4E" w:rsidRDefault="00F05A4E" w:rsidP="00F05A4E">
      <w:pPr>
        <w:pStyle w:val="NoSpacing"/>
        <w:rPr>
          <w:rFonts w:ascii="Times New Roman" w:hAnsi="Times New Roman" w:cs="Times New Roman"/>
          <w:lang w:val="en-US"/>
        </w:rPr>
      </w:pPr>
    </w:p>
    <w:p w14:paraId="333E3CEB" w14:textId="77777777" w:rsidR="00F05A4E" w:rsidRDefault="00F05A4E" w:rsidP="00F05A4E">
      <w:pPr>
        <w:pStyle w:val="NoSpacing"/>
        <w:rPr>
          <w:rFonts w:ascii="Times New Roman" w:hAnsi="Times New Roman" w:cs="Times New Roman"/>
          <w:lang w:val="en-US"/>
        </w:rPr>
      </w:pPr>
    </w:p>
    <w:p w14:paraId="75B3D20B" w14:textId="77777777" w:rsidR="00F05A4E" w:rsidRDefault="00F05A4E" w:rsidP="00F05A4E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16 December 2025</w:t>
      </w:r>
    </w:p>
    <w:p w14:paraId="49BB05FF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D44A20" w14:textId="77777777" w:rsidR="004F33BA" w:rsidRDefault="004F33BA" w:rsidP="00086E2C">
      <w:pPr>
        <w:spacing w:after="0" w:line="240" w:lineRule="auto"/>
      </w:pPr>
      <w:r>
        <w:separator/>
      </w:r>
    </w:p>
  </w:endnote>
  <w:endnote w:type="continuationSeparator" w:id="0">
    <w:p w14:paraId="500792F0" w14:textId="77777777" w:rsidR="004F33BA" w:rsidRDefault="004F33BA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C61037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C0E0EE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EA581F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AADDC2" w14:textId="77777777" w:rsidR="004F33BA" w:rsidRDefault="004F33BA" w:rsidP="00086E2C">
      <w:pPr>
        <w:spacing w:after="0" w:line="240" w:lineRule="auto"/>
      </w:pPr>
      <w:r>
        <w:separator/>
      </w:r>
    </w:p>
  </w:footnote>
  <w:footnote w:type="continuationSeparator" w:id="0">
    <w:p w14:paraId="2672B8B0" w14:textId="77777777" w:rsidR="004F33BA" w:rsidRDefault="004F33BA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E4D30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00DAD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14DD7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A4E"/>
    <w:rsid w:val="00086E2C"/>
    <w:rsid w:val="000A2E7A"/>
    <w:rsid w:val="002244B7"/>
    <w:rsid w:val="00314D94"/>
    <w:rsid w:val="004F33BA"/>
    <w:rsid w:val="00617568"/>
    <w:rsid w:val="006E68FA"/>
    <w:rsid w:val="00DE1739"/>
    <w:rsid w:val="00ED3A55"/>
    <w:rsid w:val="00F05A4E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AB64BA"/>
  <w15:chartTrackingRefBased/>
  <w15:docId w15:val="{0F69689F-87E9-413B-AF40-F1E49DEE5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F05A4E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05A4E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755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39</Words>
  <Characters>253</Characters>
  <Application>Microsoft Office Word</Application>
  <DocSecurity>0</DocSecurity>
  <Lines>14</Lines>
  <Paragraphs>9</Paragraphs>
  <ScaleCrop>false</ScaleCrop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2025-12-17T14:52:00Z</dcterms:created>
  <dcterms:modified xsi:type="dcterms:W3CDTF">2025-12-17T14:53:00Z</dcterms:modified>
</cp:coreProperties>
</file>