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3CAD2" w14:textId="77777777" w:rsidR="00611F3C" w:rsidRPr="00690BA6" w:rsidRDefault="00611F3C" w:rsidP="00611F3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STAUNTON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578CC7A" w14:textId="77777777" w:rsidR="00611F3C" w:rsidRDefault="00611F3C" w:rsidP="00611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36495DA1" w14:textId="77777777" w:rsidR="00611F3C" w:rsidRDefault="00611F3C" w:rsidP="00611F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99C653" w14:textId="77777777" w:rsidR="00611F3C" w:rsidRDefault="00611F3C" w:rsidP="00611F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5A3A04" w14:textId="77777777" w:rsidR="00611F3C" w:rsidRDefault="00611F3C" w:rsidP="00611F3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1D707975" w14:textId="77777777" w:rsidR="00611F3C" w:rsidRDefault="00611F3C" w:rsidP="00611F3C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m.10,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EF03459" w14:textId="77777777" w:rsidR="00611F3C" w:rsidRDefault="00611F3C" w:rsidP="00611F3C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0153909" w14:textId="77777777" w:rsidR="00611F3C" w:rsidRDefault="00611F3C" w:rsidP="00611F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39EE1B" w14:textId="77777777" w:rsidR="00611F3C" w:rsidRDefault="00611F3C" w:rsidP="00611F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704180" w14:textId="77777777" w:rsidR="00611F3C" w:rsidRDefault="00611F3C" w:rsidP="00611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2021</w:t>
      </w:r>
    </w:p>
    <w:p w14:paraId="1AEDA30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7DDBB" w14:textId="77777777" w:rsidR="00611F3C" w:rsidRDefault="00611F3C" w:rsidP="009139A6">
      <w:r>
        <w:separator/>
      </w:r>
    </w:p>
  </w:endnote>
  <w:endnote w:type="continuationSeparator" w:id="0">
    <w:p w14:paraId="4F0F1204" w14:textId="77777777" w:rsidR="00611F3C" w:rsidRDefault="00611F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786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FC01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5D4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4FC25" w14:textId="77777777" w:rsidR="00611F3C" w:rsidRDefault="00611F3C" w:rsidP="009139A6">
      <w:r>
        <w:separator/>
      </w:r>
    </w:p>
  </w:footnote>
  <w:footnote w:type="continuationSeparator" w:id="0">
    <w:p w14:paraId="52AAB5C3" w14:textId="77777777" w:rsidR="00611F3C" w:rsidRDefault="00611F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6A4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805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711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3C"/>
    <w:rsid w:val="000666E0"/>
    <w:rsid w:val="002510B7"/>
    <w:rsid w:val="005C130B"/>
    <w:rsid w:val="00611F3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F7588"/>
  <w15:chartTrackingRefBased/>
  <w15:docId w15:val="{DB635F4C-5D98-4491-AEF1-2E268090E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2021-12-18T20:56:00Z</dcterms:created>
  <dcterms:modified xsi:type="dcterms:W3CDTF">2021-12-18T20:56:00Z</dcterms:modified>
</cp:coreProperties>
</file>