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AF846" w14:textId="77777777" w:rsidR="006D0637" w:rsidRDefault="006D0637" w:rsidP="006D06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0B34CBA" w14:textId="77777777" w:rsidR="006D0637" w:rsidRDefault="006D0637" w:rsidP="006D06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D0D76C" w14:textId="77777777" w:rsidR="006438DD" w:rsidRDefault="006438DD" w:rsidP="006D06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8B2B73" w14:textId="4AC96D69" w:rsidR="006D0637" w:rsidRDefault="006D0637" w:rsidP="006D06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Nov.148</w:t>
      </w:r>
      <w:r w:rsidR="006438D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Guildford, Surrey,</w:t>
      </w:r>
    </w:p>
    <w:p w14:paraId="1A0EE27A" w14:textId="77777777" w:rsidR="006D0637" w:rsidRDefault="006D0637" w:rsidP="006D06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</w:t>
      </w:r>
      <w:proofErr w:type="gramStart"/>
      <w:r>
        <w:rPr>
          <w:rFonts w:ascii="Times New Roman" w:hAnsi="Times New Roman" w:cs="Times New Roman"/>
          <w:sz w:val="24"/>
          <w:szCs w:val="24"/>
        </w:rPr>
        <w:t>lands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John Aston(q.v.).</w:t>
      </w:r>
    </w:p>
    <w:p w14:paraId="481313FF" w14:textId="77777777" w:rsidR="006D0637" w:rsidRDefault="006D0637" w:rsidP="006D0637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F307E3" w14:textId="77777777" w:rsidR="006D0637" w:rsidRDefault="006D0637" w:rsidP="006D063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p.26)</w:t>
      </w:r>
    </w:p>
    <w:p w14:paraId="31DEA014" w14:textId="77777777" w:rsidR="006438DD" w:rsidRPr="006438DD" w:rsidRDefault="006438DD" w:rsidP="006438DD">
      <w:pPr>
        <w:pStyle w:val="NoSpacing"/>
        <w:rPr>
          <w:rFonts w:ascii="Times New Roman" w:hAnsi="Times New Roman" w:cs="Times New Roman"/>
          <w:szCs w:val="24"/>
        </w:rPr>
      </w:pPr>
      <w:r w:rsidRPr="006438DD">
        <w:rPr>
          <w:rFonts w:ascii="Times New Roman" w:hAnsi="Times New Roman" w:cs="Times New Roman"/>
          <w:szCs w:val="24"/>
        </w:rPr>
        <w:t>22 Jul.</w:t>
      </w:r>
      <w:r w:rsidRPr="006438DD">
        <w:rPr>
          <w:rFonts w:ascii="Times New Roman" w:hAnsi="Times New Roman" w:cs="Times New Roman"/>
          <w:szCs w:val="24"/>
        </w:rPr>
        <w:tab/>
        <w:t>1484</w:t>
      </w:r>
      <w:r w:rsidRPr="006438DD">
        <w:rPr>
          <w:rFonts w:ascii="Times New Roman" w:hAnsi="Times New Roman" w:cs="Times New Roman"/>
          <w:szCs w:val="24"/>
        </w:rPr>
        <w:tab/>
        <w:t xml:space="preserve">He was a juror on the inquisition </w:t>
      </w:r>
      <w:proofErr w:type="gramStart"/>
      <w:r w:rsidRPr="006438DD">
        <w:rPr>
          <w:rFonts w:ascii="Times New Roman" w:hAnsi="Times New Roman" w:cs="Times New Roman"/>
          <w:szCs w:val="24"/>
        </w:rPr>
        <w:t>post mortem</w:t>
      </w:r>
      <w:proofErr w:type="gramEnd"/>
      <w:r w:rsidRPr="006438DD">
        <w:rPr>
          <w:rFonts w:ascii="Times New Roman" w:hAnsi="Times New Roman" w:cs="Times New Roman"/>
          <w:szCs w:val="24"/>
        </w:rPr>
        <w:t xml:space="preserve"> held in Guildford, Surrey,</w:t>
      </w:r>
    </w:p>
    <w:p w14:paraId="44AFF44F" w14:textId="77777777" w:rsidR="006438DD" w:rsidRPr="006438DD" w:rsidRDefault="006438DD" w:rsidP="006438DD">
      <w:pPr>
        <w:pStyle w:val="NoSpacing"/>
        <w:rPr>
          <w:rFonts w:ascii="Times New Roman" w:hAnsi="Times New Roman" w:cs="Times New Roman"/>
          <w:szCs w:val="24"/>
        </w:rPr>
      </w:pPr>
      <w:r w:rsidRPr="006438DD">
        <w:rPr>
          <w:rFonts w:ascii="Times New Roman" w:hAnsi="Times New Roman" w:cs="Times New Roman"/>
          <w:szCs w:val="24"/>
        </w:rPr>
        <w:tab/>
      </w:r>
      <w:r w:rsidRPr="006438DD">
        <w:rPr>
          <w:rFonts w:ascii="Times New Roman" w:hAnsi="Times New Roman" w:cs="Times New Roman"/>
          <w:szCs w:val="24"/>
        </w:rPr>
        <w:tab/>
        <w:t xml:space="preserve">into </w:t>
      </w:r>
      <w:proofErr w:type="gramStart"/>
      <w:r w:rsidRPr="006438DD">
        <w:rPr>
          <w:rFonts w:ascii="Times New Roman" w:hAnsi="Times New Roman" w:cs="Times New Roman"/>
          <w:szCs w:val="24"/>
        </w:rPr>
        <w:t>lands</w:t>
      </w:r>
      <w:proofErr w:type="gramEnd"/>
      <w:r w:rsidRPr="006438DD">
        <w:rPr>
          <w:rFonts w:ascii="Times New Roman" w:hAnsi="Times New Roman" w:cs="Times New Roman"/>
          <w:szCs w:val="24"/>
        </w:rPr>
        <w:t xml:space="preserve"> of Margery Bessell(q.v.).</w:t>
      </w:r>
    </w:p>
    <w:p w14:paraId="2D3C5AC2" w14:textId="77777777" w:rsidR="006438DD" w:rsidRPr="006438DD" w:rsidRDefault="006438DD" w:rsidP="006438DD">
      <w:pPr>
        <w:pStyle w:val="NoSpacing"/>
        <w:ind w:left="720" w:hanging="720"/>
        <w:rPr>
          <w:rFonts w:ascii="Times New Roman" w:eastAsia="Times New Roman" w:hAnsi="Times New Roman" w:cs="Times New Roman"/>
          <w:szCs w:val="24"/>
        </w:rPr>
      </w:pPr>
      <w:r w:rsidRPr="006438DD">
        <w:rPr>
          <w:rFonts w:ascii="Times New Roman" w:hAnsi="Times New Roman" w:cs="Times New Roman"/>
          <w:szCs w:val="24"/>
        </w:rPr>
        <w:tab/>
      </w:r>
      <w:r w:rsidRPr="006438DD">
        <w:rPr>
          <w:rFonts w:ascii="Times New Roman" w:hAnsi="Times New Roman" w:cs="Times New Roman"/>
          <w:szCs w:val="24"/>
        </w:rPr>
        <w:tab/>
      </w:r>
      <w:r w:rsidRPr="006438DD">
        <w:rPr>
          <w:rFonts w:ascii="Times New Roman" w:eastAsia="Times New Roman" w:hAnsi="Times New Roman" w:cs="Times New Roman"/>
          <w:szCs w:val="24"/>
        </w:rPr>
        <w:t xml:space="preserve">(Calendar of Inquisitions </w:t>
      </w:r>
      <w:proofErr w:type="gramStart"/>
      <w:r w:rsidRPr="006438DD">
        <w:rPr>
          <w:rFonts w:ascii="Times New Roman" w:eastAsia="Times New Roman" w:hAnsi="Times New Roman" w:cs="Times New Roman"/>
          <w:szCs w:val="24"/>
        </w:rPr>
        <w:t>Post Mortem</w:t>
      </w:r>
      <w:proofErr w:type="gramEnd"/>
      <w:r w:rsidRPr="006438DD">
        <w:rPr>
          <w:rFonts w:ascii="Times New Roman" w:eastAsia="Times New Roman" w:hAnsi="Times New Roman" w:cs="Times New Roman"/>
          <w:szCs w:val="24"/>
        </w:rPr>
        <w:t xml:space="preserve"> 1 Edward V to Richard III, </w:t>
      </w:r>
      <w:proofErr w:type="spellStart"/>
      <w:r w:rsidRPr="006438DD">
        <w:rPr>
          <w:rFonts w:ascii="Times New Roman" w:eastAsia="Times New Roman" w:hAnsi="Times New Roman" w:cs="Times New Roman"/>
          <w:szCs w:val="24"/>
        </w:rPr>
        <w:t>vol.XXV</w:t>
      </w:r>
      <w:proofErr w:type="spellEnd"/>
      <w:r w:rsidRPr="006438DD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7F729911" w14:textId="77777777" w:rsidR="006438DD" w:rsidRPr="006438DD" w:rsidRDefault="006438DD" w:rsidP="006438DD">
      <w:pPr>
        <w:pStyle w:val="NoSpacing"/>
        <w:ind w:left="720" w:firstLine="720"/>
        <w:rPr>
          <w:rFonts w:ascii="Times New Roman" w:eastAsia="Times New Roman" w:hAnsi="Times New Roman" w:cs="Times New Roman"/>
          <w:szCs w:val="24"/>
        </w:rPr>
      </w:pPr>
      <w:r w:rsidRPr="006438DD">
        <w:rPr>
          <w:rFonts w:ascii="Times New Roman" w:eastAsia="Times New Roman" w:hAnsi="Times New Roman" w:cs="Times New Roman"/>
          <w:szCs w:val="24"/>
        </w:rPr>
        <w:t>1483-5, ed. Gordon McKelvie, pub. The Boydell Press 2021, p.67)</w:t>
      </w:r>
    </w:p>
    <w:p w14:paraId="717DC04C" w14:textId="77777777" w:rsidR="006438DD" w:rsidRDefault="006438DD" w:rsidP="006438D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C8258AB" w14:textId="77777777" w:rsidR="006D0637" w:rsidRDefault="006D0637" w:rsidP="006D063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9083B7" w14:textId="77777777" w:rsidR="006D0637" w:rsidRDefault="006D0637" w:rsidP="006D063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619FD64" w14:textId="77777777" w:rsidR="006D0637" w:rsidRPr="00F85E15" w:rsidRDefault="006D0637" w:rsidP="006D06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49706D9F" w14:textId="6E1AAD1B" w:rsidR="00BA00AB" w:rsidRPr="006D063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D06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6A4C4" w14:textId="77777777" w:rsidR="006D0637" w:rsidRDefault="006D0637" w:rsidP="009139A6">
      <w:r>
        <w:separator/>
      </w:r>
    </w:p>
  </w:endnote>
  <w:endnote w:type="continuationSeparator" w:id="0">
    <w:p w14:paraId="3108E118" w14:textId="77777777" w:rsidR="006D0637" w:rsidRDefault="006D06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A7A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DA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2D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A5895" w14:textId="77777777" w:rsidR="006D0637" w:rsidRDefault="006D0637" w:rsidP="009139A6">
      <w:r>
        <w:separator/>
      </w:r>
    </w:p>
  </w:footnote>
  <w:footnote w:type="continuationSeparator" w:id="0">
    <w:p w14:paraId="3F0EF3B3" w14:textId="77777777" w:rsidR="006D0637" w:rsidRDefault="006D06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0B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BAB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C2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37"/>
    <w:rsid w:val="000666E0"/>
    <w:rsid w:val="002510B7"/>
    <w:rsid w:val="005C130B"/>
    <w:rsid w:val="006438DD"/>
    <w:rsid w:val="006D063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4131"/>
  <w15:chartTrackingRefBased/>
  <w15:docId w15:val="{588DCFB0-8034-42FE-912C-D593A732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3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2022-02-16T15:46:00Z</dcterms:created>
  <dcterms:modified xsi:type="dcterms:W3CDTF">2024-01-15T09:07:00Z</dcterms:modified>
</cp:coreProperties>
</file>