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FF40C" w14:textId="4DE44361" w:rsidR="00BA00AB" w:rsidRDefault="0097697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STAUNTON</w:t>
      </w:r>
      <w:r>
        <w:rPr>
          <w:rFonts w:cs="Times New Roman"/>
          <w:szCs w:val="24"/>
        </w:rPr>
        <w:t xml:space="preserve">       (d.ca.1445)</w:t>
      </w:r>
    </w:p>
    <w:p w14:paraId="3024FA46" w14:textId="77777777" w:rsidR="00976977" w:rsidRDefault="00976977" w:rsidP="009139A6">
      <w:pPr>
        <w:pStyle w:val="NoSpacing"/>
        <w:rPr>
          <w:rFonts w:cs="Times New Roman"/>
          <w:szCs w:val="24"/>
        </w:rPr>
      </w:pPr>
    </w:p>
    <w:p w14:paraId="07E27B94" w14:textId="77777777" w:rsidR="00976977" w:rsidRDefault="00976977" w:rsidP="009139A6">
      <w:pPr>
        <w:pStyle w:val="NoSpacing"/>
        <w:rPr>
          <w:rFonts w:cs="Times New Roman"/>
          <w:szCs w:val="24"/>
        </w:rPr>
      </w:pPr>
    </w:p>
    <w:p w14:paraId="518F6C40" w14:textId="2B885054" w:rsidR="00976977" w:rsidRDefault="0097697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Apr.1445</w:t>
      </w:r>
      <w:r>
        <w:rPr>
          <w:rFonts w:cs="Times New Roman"/>
          <w:szCs w:val="24"/>
        </w:rPr>
        <w:tab/>
        <w:t>Writ of diem clausit extremum to the Escheator of Kent.</w:t>
      </w:r>
    </w:p>
    <w:p w14:paraId="3623ED60" w14:textId="76866BEF" w:rsidR="00976977" w:rsidRDefault="0097697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p.301)</w:t>
      </w:r>
    </w:p>
    <w:p w14:paraId="59704FB5" w14:textId="77777777" w:rsidR="00976977" w:rsidRDefault="00976977" w:rsidP="009139A6">
      <w:pPr>
        <w:pStyle w:val="NoSpacing"/>
        <w:rPr>
          <w:rFonts w:cs="Times New Roman"/>
          <w:szCs w:val="24"/>
        </w:rPr>
      </w:pPr>
    </w:p>
    <w:p w14:paraId="00C8FF39" w14:textId="77777777" w:rsidR="00976977" w:rsidRDefault="00976977" w:rsidP="009139A6">
      <w:pPr>
        <w:pStyle w:val="NoSpacing"/>
        <w:rPr>
          <w:rFonts w:cs="Times New Roman"/>
          <w:szCs w:val="24"/>
        </w:rPr>
      </w:pPr>
    </w:p>
    <w:p w14:paraId="5E6B5EB7" w14:textId="3338FC8B" w:rsidR="00976977" w:rsidRPr="00976977" w:rsidRDefault="0097697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October 2023</w:t>
      </w:r>
    </w:p>
    <w:sectPr w:rsidR="00976977" w:rsidRPr="009769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74968" w14:textId="77777777" w:rsidR="00976977" w:rsidRDefault="00976977" w:rsidP="009139A6">
      <w:r>
        <w:separator/>
      </w:r>
    </w:p>
  </w:endnote>
  <w:endnote w:type="continuationSeparator" w:id="0">
    <w:p w14:paraId="56FA89B1" w14:textId="77777777" w:rsidR="00976977" w:rsidRDefault="009769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4F5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55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C2C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24E9F" w14:textId="77777777" w:rsidR="00976977" w:rsidRDefault="00976977" w:rsidP="009139A6">
      <w:r>
        <w:separator/>
      </w:r>
    </w:p>
  </w:footnote>
  <w:footnote w:type="continuationSeparator" w:id="0">
    <w:p w14:paraId="7EFA898C" w14:textId="77777777" w:rsidR="00976977" w:rsidRDefault="009769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59A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3AA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A89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77"/>
    <w:rsid w:val="000666E0"/>
    <w:rsid w:val="002510B7"/>
    <w:rsid w:val="005C130B"/>
    <w:rsid w:val="00826F5C"/>
    <w:rsid w:val="009139A6"/>
    <w:rsid w:val="009448BB"/>
    <w:rsid w:val="00947624"/>
    <w:rsid w:val="00976977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E56CF"/>
  <w15:chartTrackingRefBased/>
  <w15:docId w15:val="{88850740-DBF1-421A-8453-3EF78E0F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2023-10-24T18:44:00Z</dcterms:created>
  <dcterms:modified xsi:type="dcterms:W3CDTF">2023-10-24T18:45:00Z</dcterms:modified>
</cp:coreProperties>
</file>