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0375" w14:textId="19C89A3A" w:rsidR="00E5228F" w:rsidRDefault="00E522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STAUNTON</w:t>
      </w:r>
      <w:r>
        <w:rPr>
          <w:rFonts w:cs="Times New Roman"/>
          <w:szCs w:val="24"/>
        </w:rPr>
        <w:t xml:space="preserve">        (fl.1463)</w:t>
      </w:r>
    </w:p>
    <w:p w14:paraId="61645751" w14:textId="77777777" w:rsidR="00E5228F" w:rsidRDefault="00E5228F" w:rsidP="009139A6">
      <w:pPr>
        <w:pStyle w:val="NoSpacing"/>
        <w:rPr>
          <w:rFonts w:cs="Times New Roman"/>
          <w:szCs w:val="24"/>
        </w:rPr>
      </w:pPr>
    </w:p>
    <w:p w14:paraId="20515CA2" w14:textId="77777777" w:rsidR="00E5228F" w:rsidRDefault="00E5228F" w:rsidP="009139A6">
      <w:pPr>
        <w:pStyle w:val="NoSpacing"/>
        <w:rPr>
          <w:rFonts w:cs="Times New Roman"/>
          <w:szCs w:val="24"/>
        </w:rPr>
      </w:pPr>
    </w:p>
    <w:p w14:paraId="0B0F6391" w14:textId="0F75D493" w:rsidR="00E5228F" w:rsidRDefault="00E522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May1463</w:t>
      </w:r>
      <w:r>
        <w:rPr>
          <w:rFonts w:cs="Times New Roman"/>
          <w:szCs w:val="24"/>
        </w:rPr>
        <w:tab/>
      </w:r>
      <w:r w:rsidR="00D56169">
        <w:rPr>
          <w:rFonts w:cs="Times New Roman"/>
          <w:szCs w:val="24"/>
        </w:rPr>
        <w:t xml:space="preserve">John </w:t>
      </w:r>
      <w:proofErr w:type="spellStart"/>
      <w:r w:rsidR="00D56169">
        <w:rPr>
          <w:rFonts w:cs="Times New Roman"/>
          <w:szCs w:val="24"/>
        </w:rPr>
        <w:t>Batyn</w:t>
      </w:r>
      <w:proofErr w:type="spellEnd"/>
      <w:r w:rsidR="00D56169">
        <w:rPr>
          <w:rFonts w:cs="Times New Roman"/>
          <w:szCs w:val="24"/>
        </w:rPr>
        <w:t xml:space="preserve"> of Oxford, baker(q.v.), was pardoned for not appearing to answer</w:t>
      </w:r>
    </w:p>
    <w:p w14:paraId="6DF9322E" w14:textId="044ACB90" w:rsidR="00D56169" w:rsidRDefault="00D5616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touching a plea that he </w:t>
      </w:r>
      <w:proofErr w:type="gramStart"/>
      <w:r>
        <w:rPr>
          <w:rFonts w:cs="Times New Roman"/>
          <w:szCs w:val="24"/>
        </w:rPr>
        <w:t>render</w:t>
      </w:r>
      <w:proofErr w:type="gramEnd"/>
      <w:r>
        <w:rPr>
          <w:rFonts w:cs="Times New Roman"/>
          <w:szCs w:val="24"/>
        </w:rPr>
        <w:t xml:space="preserve"> him a bag containing £8.</w:t>
      </w:r>
    </w:p>
    <w:p w14:paraId="5A0D54AF" w14:textId="77777777" w:rsidR="00D56169" w:rsidRDefault="00D56169" w:rsidP="00D56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(C.P.R. 1461-67 p.255)</w:t>
      </w:r>
    </w:p>
    <w:p w14:paraId="4C76A114" w14:textId="77777777" w:rsidR="00D56169" w:rsidRDefault="00D56169" w:rsidP="00D56169">
      <w:pPr>
        <w:pStyle w:val="NoSpacing"/>
        <w:rPr>
          <w:rFonts w:cs="Times New Roman"/>
          <w:szCs w:val="24"/>
        </w:rPr>
      </w:pPr>
    </w:p>
    <w:p w14:paraId="7E0E5E7E" w14:textId="77777777" w:rsidR="00D56169" w:rsidRDefault="00D56169" w:rsidP="00D56169">
      <w:pPr>
        <w:pStyle w:val="NoSpacing"/>
        <w:rPr>
          <w:rFonts w:cs="Times New Roman"/>
          <w:szCs w:val="24"/>
        </w:rPr>
      </w:pPr>
    </w:p>
    <w:p w14:paraId="084C0D00" w14:textId="77777777" w:rsidR="00D56169" w:rsidRDefault="00D56169" w:rsidP="00D56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August 2025</w:t>
      </w:r>
    </w:p>
    <w:p w14:paraId="16939E26" w14:textId="689B6AFA" w:rsidR="00D56169" w:rsidRPr="00E5228F" w:rsidRDefault="00D56169" w:rsidP="009139A6">
      <w:pPr>
        <w:pStyle w:val="NoSpacing"/>
        <w:rPr>
          <w:rFonts w:cs="Times New Roman"/>
          <w:szCs w:val="24"/>
        </w:rPr>
      </w:pPr>
    </w:p>
    <w:sectPr w:rsidR="00D56169" w:rsidRPr="00E522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49C25" w14:textId="77777777" w:rsidR="00E5228F" w:rsidRDefault="00E5228F" w:rsidP="009139A6">
      <w:r>
        <w:separator/>
      </w:r>
    </w:p>
  </w:endnote>
  <w:endnote w:type="continuationSeparator" w:id="0">
    <w:p w14:paraId="706C6B7C" w14:textId="77777777" w:rsidR="00E5228F" w:rsidRDefault="00E522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0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35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03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BDB29" w14:textId="77777777" w:rsidR="00E5228F" w:rsidRDefault="00E5228F" w:rsidP="009139A6">
      <w:r>
        <w:separator/>
      </w:r>
    </w:p>
  </w:footnote>
  <w:footnote w:type="continuationSeparator" w:id="0">
    <w:p w14:paraId="2DBB626C" w14:textId="77777777" w:rsidR="00E5228F" w:rsidRDefault="00E522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DB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33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EF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8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56169"/>
    <w:rsid w:val="00D72F1F"/>
    <w:rsid w:val="00DE227A"/>
    <w:rsid w:val="00E5228F"/>
    <w:rsid w:val="00E61DA6"/>
    <w:rsid w:val="00EB3209"/>
    <w:rsid w:val="00F1491A"/>
    <w:rsid w:val="00F41096"/>
    <w:rsid w:val="00F5287F"/>
    <w:rsid w:val="00F7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A66B5"/>
  <w15:chartTrackingRefBased/>
  <w15:docId w15:val="{AEABFC2D-D628-4887-BF5B-AEED5846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2025-08-04T18:47:00Z</dcterms:created>
  <dcterms:modified xsi:type="dcterms:W3CDTF">2025-08-04T19:03:00Z</dcterms:modified>
</cp:coreProperties>
</file>