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4FBAA" w14:textId="77777777" w:rsidR="00150220" w:rsidRDefault="00150220" w:rsidP="001502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de STAUNTON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d.ca.1403)</w:t>
      </w:r>
    </w:p>
    <w:p w14:paraId="5DF77CE7" w14:textId="77777777" w:rsidR="00150220" w:rsidRDefault="00150220" w:rsidP="001502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7F8314" w14:textId="77777777" w:rsidR="00150220" w:rsidRDefault="00150220" w:rsidP="001502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D49C51" w14:textId="77777777" w:rsidR="00150220" w:rsidRDefault="00150220" w:rsidP="001502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Sir William de Staunton.    (C.F.R. 1399-1405 p.219)</w:t>
      </w:r>
    </w:p>
    <w:p w14:paraId="5F7D8140" w14:textId="77777777" w:rsidR="00150220" w:rsidRDefault="00150220" w:rsidP="001502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D46C6F" w14:textId="77777777" w:rsidR="00150220" w:rsidRDefault="00150220" w:rsidP="001502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50C5A7" w14:textId="77777777" w:rsidR="00150220" w:rsidRDefault="00150220" w:rsidP="001502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Feb.1403</w:t>
      </w:r>
      <w:r>
        <w:rPr>
          <w:rFonts w:ascii="Times New Roman" w:hAnsi="Times New Roman" w:cs="Times New Roman"/>
          <w:sz w:val="24"/>
          <w:szCs w:val="24"/>
        </w:rPr>
        <w:tab/>
        <w:t>She had died by this date.   (ibid.)</w:t>
      </w:r>
    </w:p>
    <w:p w14:paraId="31BB5DBA" w14:textId="77777777" w:rsidR="00150220" w:rsidRDefault="00150220" w:rsidP="001502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077C09" w14:textId="77777777" w:rsidR="00150220" w:rsidRDefault="00150220" w:rsidP="001502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2E72CF" w14:textId="77777777" w:rsidR="00150220" w:rsidRDefault="00150220" w:rsidP="001502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2021</w:t>
      </w:r>
    </w:p>
    <w:p w14:paraId="4792504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A5BE3" w14:textId="77777777" w:rsidR="00150220" w:rsidRDefault="00150220" w:rsidP="009139A6">
      <w:r>
        <w:separator/>
      </w:r>
    </w:p>
  </w:endnote>
  <w:endnote w:type="continuationSeparator" w:id="0">
    <w:p w14:paraId="48104302" w14:textId="77777777" w:rsidR="00150220" w:rsidRDefault="001502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1328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E5D9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B9C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DB730" w14:textId="77777777" w:rsidR="00150220" w:rsidRDefault="00150220" w:rsidP="009139A6">
      <w:r>
        <w:separator/>
      </w:r>
    </w:p>
  </w:footnote>
  <w:footnote w:type="continuationSeparator" w:id="0">
    <w:p w14:paraId="260C87FE" w14:textId="77777777" w:rsidR="00150220" w:rsidRDefault="001502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375E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F18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2D4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220"/>
    <w:rsid w:val="000666E0"/>
    <w:rsid w:val="0015022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F6FDD"/>
  <w15:chartTrackingRefBased/>
  <w15:docId w15:val="{8EAD60C2-245C-4F3C-9CF6-0838C1288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2021-06-16T21:32:00Z</dcterms:created>
  <dcterms:modified xsi:type="dcterms:W3CDTF">2021-06-16T21:32:00Z</dcterms:modified>
</cp:coreProperties>
</file>