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10CD8" w14:textId="77777777" w:rsidR="00872A9A" w:rsidRDefault="00872A9A" w:rsidP="00872A9A">
      <w:pPr>
        <w:pStyle w:val="NoSpacing"/>
      </w:pPr>
      <w:r>
        <w:rPr>
          <w:u w:val="single"/>
        </w:rPr>
        <w:t>Agnes STAUNTON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9B6C263" w14:textId="77777777" w:rsidR="00872A9A" w:rsidRDefault="00872A9A" w:rsidP="00872A9A">
      <w:pPr>
        <w:pStyle w:val="NoSpacing"/>
      </w:pPr>
      <w:r>
        <w:t>of Winchester, Hampshire.</w:t>
      </w:r>
    </w:p>
    <w:p w14:paraId="034C3CFD" w14:textId="77777777" w:rsidR="00872A9A" w:rsidRDefault="00872A9A" w:rsidP="00872A9A">
      <w:pPr>
        <w:pStyle w:val="NoSpacing"/>
      </w:pPr>
    </w:p>
    <w:p w14:paraId="1ECC7467" w14:textId="77777777" w:rsidR="00872A9A" w:rsidRDefault="00872A9A" w:rsidP="00872A9A">
      <w:pPr>
        <w:pStyle w:val="NoSpacing"/>
      </w:pPr>
    </w:p>
    <w:p w14:paraId="249A59A1" w14:textId="77777777" w:rsidR="00872A9A" w:rsidRDefault="00872A9A" w:rsidP="00872A9A">
      <w:pPr>
        <w:pStyle w:val="NoSpacing"/>
      </w:pPr>
      <w:r>
        <w:t>= Richard(q.v.).</w:t>
      </w:r>
    </w:p>
    <w:p w14:paraId="506D4789" w14:textId="77777777" w:rsidR="00872A9A" w:rsidRDefault="00872A9A" w:rsidP="00872A9A">
      <w:pPr>
        <w:pStyle w:val="NoSpacing"/>
      </w:pPr>
      <w:r>
        <w:t>(</w:t>
      </w:r>
      <w:proofErr w:type="gramStart"/>
      <w:r>
        <w:t>http://aalt.law.uh.edu/Indices/CP40Indices/CP40no883Pl.htm )</w:t>
      </w:r>
      <w:proofErr w:type="gramEnd"/>
    </w:p>
    <w:p w14:paraId="0B5E28A4" w14:textId="77777777" w:rsidR="00872A9A" w:rsidRDefault="00872A9A" w:rsidP="00872A9A">
      <w:pPr>
        <w:pStyle w:val="NoSpacing"/>
      </w:pPr>
    </w:p>
    <w:p w14:paraId="3649D533" w14:textId="77777777" w:rsidR="00872A9A" w:rsidRDefault="00872A9A" w:rsidP="00872A9A">
      <w:pPr>
        <w:pStyle w:val="NoSpacing"/>
      </w:pPr>
    </w:p>
    <w:p w14:paraId="4984D327" w14:textId="77777777" w:rsidR="00872A9A" w:rsidRDefault="00872A9A" w:rsidP="00872A9A">
      <w:pPr>
        <w:pStyle w:val="NoSpacing"/>
      </w:pPr>
      <w:r>
        <w:tab/>
        <w:t>1483</w:t>
      </w:r>
      <w:r>
        <w:tab/>
        <w:t>James Bryan(q.v.) brought a plaint of trespass and taking against them. (ibid.)</w:t>
      </w:r>
    </w:p>
    <w:p w14:paraId="07A55FE7" w14:textId="77777777" w:rsidR="00872A9A" w:rsidRDefault="00872A9A" w:rsidP="00872A9A">
      <w:pPr>
        <w:pStyle w:val="NoSpacing"/>
      </w:pPr>
    </w:p>
    <w:p w14:paraId="6E5CE77F" w14:textId="77777777" w:rsidR="00872A9A" w:rsidRDefault="00872A9A" w:rsidP="00872A9A">
      <w:pPr>
        <w:pStyle w:val="NoSpacing"/>
      </w:pPr>
    </w:p>
    <w:p w14:paraId="7D29F762" w14:textId="77777777" w:rsidR="00872A9A" w:rsidRDefault="00872A9A" w:rsidP="00872A9A">
      <w:pPr>
        <w:pStyle w:val="NoSpacing"/>
      </w:pPr>
      <w:r>
        <w:t xml:space="preserve">14 July 2018 </w:t>
      </w:r>
    </w:p>
    <w:p w14:paraId="0689C5EB" w14:textId="77777777" w:rsidR="006B2F86" w:rsidRPr="00E71FC3" w:rsidRDefault="00872A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2495E" w14:textId="77777777" w:rsidR="00872A9A" w:rsidRDefault="00872A9A" w:rsidP="00E71FC3">
      <w:pPr>
        <w:spacing w:after="0" w:line="240" w:lineRule="auto"/>
      </w:pPr>
      <w:r>
        <w:separator/>
      </w:r>
    </w:p>
  </w:endnote>
  <w:endnote w:type="continuationSeparator" w:id="0">
    <w:p w14:paraId="3B758010" w14:textId="77777777" w:rsidR="00872A9A" w:rsidRDefault="00872A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5ED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A83F0" w14:textId="77777777" w:rsidR="00872A9A" w:rsidRDefault="00872A9A" w:rsidP="00E71FC3">
      <w:pPr>
        <w:spacing w:after="0" w:line="240" w:lineRule="auto"/>
      </w:pPr>
      <w:r>
        <w:separator/>
      </w:r>
    </w:p>
  </w:footnote>
  <w:footnote w:type="continuationSeparator" w:id="0">
    <w:p w14:paraId="2B0AAB99" w14:textId="77777777" w:rsidR="00872A9A" w:rsidRDefault="00872A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9A"/>
    <w:rsid w:val="001A7C09"/>
    <w:rsid w:val="00577BD5"/>
    <w:rsid w:val="00656CBA"/>
    <w:rsid w:val="006A1F77"/>
    <w:rsid w:val="00733BE7"/>
    <w:rsid w:val="00872A9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12CCE"/>
  <w15:chartTrackingRefBased/>
  <w15:docId w15:val="{A41FA0C3-AB61-4301-BDDE-2B7ED57D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2018-07-22T19:54:00Z</dcterms:created>
  <dcterms:modified xsi:type="dcterms:W3CDTF">2018-07-22T19:54:00Z</dcterms:modified>
</cp:coreProperties>
</file>