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570E" w:rsidRDefault="0000570E" w:rsidP="000057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STAUNFORD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00570E" w:rsidRDefault="0000570E" w:rsidP="000057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Stafford. Yeoman.</w:t>
      </w:r>
    </w:p>
    <w:p w:rsidR="0000570E" w:rsidRDefault="0000570E" w:rsidP="0000570E">
      <w:pPr>
        <w:rPr>
          <w:rFonts w:ascii="Times New Roman" w:hAnsi="Times New Roman" w:cs="Times New Roman"/>
        </w:rPr>
      </w:pPr>
    </w:p>
    <w:p w:rsidR="0000570E" w:rsidRDefault="0000570E" w:rsidP="0000570E">
      <w:pPr>
        <w:rPr>
          <w:rFonts w:ascii="Times New Roman" w:hAnsi="Times New Roman" w:cs="Times New Roman"/>
        </w:rPr>
      </w:pPr>
    </w:p>
    <w:p w:rsidR="0000570E" w:rsidRDefault="0000570E" w:rsidP="000057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Harcourt, esquire(q.v.), brought a plaint of debt against him.</w:t>
      </w:r>
    </w:p>
    <w:p w:rsidR="0000570E" w:rsidRDefault="0000570E" w:rsidP="000057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5663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00570E" w:rsidRDefault="0000570E" w:rsidP="0000570E">
      <w:pPr>
        <w:rPr>
          <w:rFonts w:ascii="Times New Roman" w:hAnsi="Times New Roman" w:cs="Times New Roman"/>
        </w:rPr>
      </w:pPr>
    </w:p>
    <w:p w:rsidR="0000570E" w:rsidRDefault="0000570E" w:rsidP="0000570E">
      <w:pPr>
        <w:rPr>
          <w:rFonts w:ascii="Times New Roman" w:hAnsi="Times New Roman" w:cs="Times New Roman"/>
        </w:rPr>
      </w:pPr>
    </w:p>
    <w:p w:rsidR="0000570E" w:rsidRDefault="0000570E" w:rsidP="000057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January 2018</w:t>
      </w:r>
    </w:p>
    <w:p w:rsidR="006B2F86" w:rsidRPr="00E71FC3" w:rsidRDefault="0000570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570E" w:rsidRDefault="0000570E" w:rsidP="00E71FC3">
      <w:r>
        <w:separator/>
      </w:r>
    </w:p>
  </w:endnote>
  <w:endnote w:type="continuationSeparator" w:id="0">
    <w:p w:rsidR="0000570E" w:rsidRDefault="0000570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570E" w:rsidRDefault="0000570E" w:rsidP="00E71FC3">
      <w:r>
        <w:separator/>
      </w:r>
    </w:p>
  </w:footnote>
  <w:footnote w:type="continuationSeparator" w:id="0">
    <w:p w:rsidR="0000570E" w:rsidRDefault="0000570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70E"/>
    <w:rsid w:val="0000570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03E6CB-DEF0-429C-90E6-14F6E872F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570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057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2018-01-07T21:27:00Z</dcterms:created>
  <dcterms:modified xsi:type="dcterms:W3CDTF">2018-01-07T21:28:00Z</dcterms:modified>
</cp:coreProperties>
</file>