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21030" w14:textId="77777777" w:rsidR="00F541F8" w:rsidRDefault="00F541F8" w:rsidP="00F541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STAUNFORD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ALDERWYCH)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(fl.1415)</w:t>
      </w:r>
    </w:p>
    <w:p w14:paraId="1F73DF1A" w14:textId="77777777" w:rsidR="00F541F8" w:rsidRDefault="00F541F8" w:rsidP="00F541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Cambridge. Dyer.</w:t>
      </w:r>
    </w:p>
    <w:p w14:paraId="3B429DDF" w14:textId="77777777" w:rsidR="00F541F8" w:rsidRDefault="00F541F8" w:rsidP="00F541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AF3B0C" w14:textId="77777777" w:rsidR="00F541F8" w:rsidRDefault="00F541F8" w:rsidP="00F541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78F654" w14:textId="77777777" w:rsidR="00F541F8" w:rsidRDefault="00F541F8" w:rsidP="00F541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Rouse of Thaxted, Essex, cutler(q.v.), and</w:t>
      </w:r>
    </w:p>
    <w:p w14:paraId="718ECC7B" w14:textId="77777777" w:rsidR="00F541F8" w:rsidRPr="001111F7" w:rsidRDefault="00F541F8" w:rsidP="00F541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Taillour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Dry Drayton,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E476DF8" w14:textId="77777777" w:rsidR="00F541F8" w:rsidRDefault="00F541F8" w:rsidP="00F541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5526A21" w14:textId="77777777" w:rsidR="00F541F8" w:rsidRDefault="00F541F8" w:rsidP="00F541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BE662E" w14:textId="77777777" w:rsidR="00F541F8" w:rsidRDefault="00F541F8" w:rsidP="00F541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62C5A9" w14:textId="77777777" w:rsidR="00F541F8" w:rsidRDefault="00F541F8" w:rsidP="00F541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2022</w:t>
      </w:r>
    </w:p>
    <w:p w14:paraId="370E11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EF4DF" w14:textId="77777777" w:rsidR="00F541F8" w:rsidRDefault="00F541F8" w:rsidP="009139A6">
      <w:r>
        <w:separator/>
      </w:r>
    </w:p>
  </w:endnote>
  <w:endnote w:type="continuationSeparator" w:id="0">
    <w:p w14:paraId="61109C76" w14:textId="77777777" w:rsidR="00F541F8" w:rsidRDefault="00F541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55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EB23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3B1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05911" w14:textId="77777777" w:rsidR="00F541F8" w:rsidRDefault="00F541F8" w:rsidP="009139A6">
      <w:r>
        <w:separator/>
      </w:r>
    </w:p>
  </w:footnote>
  <w:footnote w:type="continuationSeparator" w:id="0">
    <w:p w14:paraId="534DCD23" w14:textId="77777777" w:rsidR="00F541F8" w:rsidRDefault="00F541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E75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A9B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731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F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7C77B"/>
  <w15:chartTrackingRefBased/>
  <w15:docId w15:val="{200A8470-3046-43FC-B3D0-26A586514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41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2022-06-25T10:19:00Z</dcterms:created>
  <dcterms:modified xsi:type="dcterms:W3CDTF">2022-06-25T10:20:00Z</dcterms:modified>
</cp:coreProperties>
</file>