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7C1BE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1DE06740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44E5B1D4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3F8F8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30B99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He, Hugh Beverley(q.v.), Henry Burton(q.v.),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Vyell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</w:t>
      </w:r>
    </w:p>
    <w:p w14:paraId="7970CDB0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Harryet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made a plaint of trespass against Geoffrey Rose of Coventry,</w:t>
      </w:r>
    </w:p>
    <w:p w14:paraId="778FC25C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cutler(q.v.),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Coventry, baker(q.v.), and his wife, Alice(q.v.).</w:t>
      </w:r>
    </w:p>
    <w:p w14:paraId="61203323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</w:t>
        </w:r>
      </w:hyperlink>
      <w:proofErr w:type="gramStart"/>
      <w:r>
        <w:rPr>
          <w:rStyle w:val="Hyperlink"/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14:paraId="2B56BF53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6A56D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50B02" w14:textId="77777777" w:rsidR="00FC6871" w:rsidRDefault="00FC6871" w:rsidP="00FC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September 2022</w:t>
      </w:r>
    </w:p>
    <w:p w14:paraId="0676A2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C6C8" w14:textId="77777777" w:rsidR="00FC6871" w:rsidRDefault="00FC6871" w:rsidP="009139A6">
      <w:r>
        <w:separator/>
      </w:r>
    </w:p>
  </w:endnote>
  <w:endnote w:type="continuationSeparator" w:id="0">
    <w:p w14:paraId="013FE8E0" w14:textId="77777777" w:rsidR="00FC6871" w:rsidRDefault="00FC68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47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3D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50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FC2E7" w14:textId="77777777" w:rsidR="00FC6871" w:rsidRDefault="00FC6871" w:rsidP="009139A6">
      <w:r>
        <w:separator/>
      </w:r>
    </w:p>
  </w:footnote>
  <w:footnote w:type="continuationSeparator" w:id="0">
    <w:p w14:paraId="70BB6CE5" w14:textId="77777777" w:rsidR="00FC6871" w:rsidRDefault="00FC68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79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37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82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7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5B64"/>
  <w15:chartTrackingRefBased/>
  <w15:docId w15:val="{07904C1B-40AE-4414-9CFF-7B760547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6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2022-09-24T19:37:00Z</dcterms:created>
  <dcterms:modified xsi:type="dcterms:W3CDTF">2022-09-24T19:38:00Z</dcterms:modified>
</cp:coreProperties>
</file>