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8CC05" w14:textId="66CED3C5" w:rsidR="00BA00AB" w:rsidRDefault="00DF72C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STAUNETON</w:t>
      </w:r>
      <w:r>
        <w:rPr>
          <w:rFonts w:cs="Times New Roman"/>
          <w:szCs w:val="24"/>
        </w:rPr>
        <w:t xml:space="preserve">     (d.1485-6)</w:t>
      </w:r>
    </w:p>
    <w:p w14:paraId="1E1B4F0C" w14:textId="642216EC" w:rsidR="00DF72CC" w:rsidRDefault="00DF72C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Staunton.</w:t>
      </w:r>
    </w:p>
    <w:p w14:paraId="5856289D" w14:textId="77777777" w:rsidR="00DF72CC" w:rsidRDefault="00DF72CC" w:rsidP="009139A6">
      <w:pPr>
        <w:pStyle w:val="NoSpacing"/>
        <w:rPr>
          <w:rFonts w:cs="Times New Roman"/>
          <w:szCs w:val="24"/>
        </w:rPr>
      </w:pPr>
    </w:p>
    <w:p w14:paraId="2F9E6AD9" w14:textId="77777777" w:rsidR="00DF72CC" w:rsidRDefault="00DF72CC" w:rsidP="009139A6">
      <w:pPr>
        <w:pStyle w:val="NoSpacing"/>
        <w:rPr>
          <w:rFonts w:cs="Times New Roman"/>
          <w:szCs w:val="24"/>
        </w:rPr>
      </w:pPr>
    </w:p>
    <w:p w14:paraId="1FDDAA56" w14:textId="39EEC4D5" w:rsidR="00DF72CC" w:rsidRDefault="00DF72C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Aug.1485</w:t>
      </w:r>
      <w:r>
        <w:rPr>
          <w:rFonts w:cs="Times New Roman"/>
          <w:szCs w:val="24"/>
        </w:rPr>
        <w:tab/>
        <w:t>He made his Will.   (W.Y.R. p.158)</w:t>
      </w:r>
    </w:p>
    <w:p w14:paraId="71FC6627" w14:textId="0F8D4723" w:rsidR="00DF72CC" w:rsidRDefault="00DF72C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Apr.1486</w:t>
      </w:r>
      <w:r>
        <w:rPr>
          <w:rFonts w:cs="Times New Roman"/>
          <w:szCs w:val="24"/>
        </w:rPr>
        <w:tab/>
        <w:t>Probate of his Will.   (ibid.)</w:t>
      </w:r>
    </w:p>
    <w:p w14:paraId="20917632" w14:textId="77777777" w:rsidR="00DF72CC" w:rsidRDefault="00DF72CC" w:rsidP="009139A6">
      <w:pPr>
        <w:pStyle w:val="NoSpacing"/>
        <w:rPr>
          <w:rFonts w:cs="Times New Roman"/>
          <w:szCs w:val="24"/>
        </w:rPr>
      </w:pPr>
    </w:p>
    <w:p w14:paraId="75114A56" w14:textId="77777777" w:rsidR="00DF72CC" w:rsidRDefault="00DF72CC" w:rsidP="009139A6">
      <w:pPr>
        <w:pStyle w:val="NoSpacing"/>
        <w:rPr>
          <w:rFonts w:cs="Times New Roman"/>
          <w:szCs w:val="24"/>
        </w:rPr>
      </w:pPr>
    </w:p>
    <w:p w14:paraId="2E94E1C9" w14:textId="6570D5F6" w:rsidR="00DF72CC" w:rsidRPr="00DF72CC" w:rsidRDefault="00DF72C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July 2023</w:t>
      </w:r>
    </w:p>
    <w:sectPr w:rsidR="00DF72CC" w:rsidRPr="00DF72C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F2A1F" w14:textId="77777777" w:rsidR="00DF72CC" w:rsidRDefault="00DF72CC" w:rsidP="009139A6">
      <w:r>
        <w:separator/>
      </w:r>
    </w:p>
  </w:endnote>
  <w:endnote w:type="continuationSeparator" w:id="0">
    <w:p w14:paraId="659B7F1C" w14:textId="77777777" w:rsidR="00DF72CC" w:rsidRDefault="00DF72C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3E2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9D6E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439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7D188" w14:textId="77777777" w:rsidR="00DF72CC" w:rsidRDefault="00DF72CC" w:rsidP="009139A6">
      <w:r>
        <w:separator/>
      </w:r>
    </w:p>
  </w:footnote>
  <w:footnote w:type="continuationSeparator" w:id="0">
    <w:p w14:paraId="06A9151C" w14:textId="77777777" w:rsidR="00DF72CC" w:rsidRDefault="00DF72C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28FB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4EB3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9565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2C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F72CC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3D79B"/>
  <w15:chartTrackingRefBased/>
  <w15:docId w15:val="{4DF7EC12-7910-42FC-8DE4-584CCC799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2023-07-10T20:47:00Z</dcterms:created>
  <dcterms:modified xsi:type="dcterms:W3CDTF">2023-07-10T20:51:00Z</dcterms:modified>
</cp:coreProperties>
</file>