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A38952" w14:textId="77777777" w:rsidR="000E4B3F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STAUNDON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fl.1399)</w:t>
      </w:r>
    </w:p>
    <w:p w14:paraId="6FD80121" w14:textId="77777777" w:rsidR="000E4B3F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4CB03005" w14:textId="77777777" w:rsidR="000E4B3F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2F1259" w14:textId="77777777" w:rsidR="000E4B3F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DFB4B4" w14:textId="77777777" w:rsidR="000E4B3F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Oct.1399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 when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Knolles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was elected Mayor.</w:t>
      </w:r>
    </w:p>
    <w:p w14:paraId="37242519" w14:textId="77777777" w:rsidR="000E4B3F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(“Calendar of Letter-Books of the City of London: I” folio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14:paraId="00B00368" w14:textId="77777777" w:rsidR="000E4B3F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7F5FA7" w14:textId="77777777" w:rsidR="000E4B3F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8596AF" w14:textId="77777777" w:rsidR="000E4B3F" w:rsidRPr="006A3B74" w:rsidRDefault="000E4B3F" w:rsidP="000E4B3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56A10A23" w14:textId="7FF2971B" w:rsidR="00BA00AB" w:rsidRPr="000E4B3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E4B3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35179" w14:textId="77777777" w:rsidR="000E4B3F" w:rsidRDefault="000E4B3F" w:rsidP="009139A6">
      <w:r>
        <w:separator/>
      </w:r>
    </w:p>
  </w:endnote>
  <w:endnote w:type="continuationSeparator" w:id="0">
    <w:p w14:paraId="5CA3776B" w14:textId="77777777" w:rsidR="000E4B3F" w:rsidRDefault="000E4B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338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14EF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14E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EBDFF" w14:textId="77777777" w:rsidR="000E4B3F" w:rsidRDefault="000E4B3F" w:rsidP="009139A6">
      <w:r>
        <w:separator/>
      </w:r>
    </w:p>
  </w:footnote>
  <w:footnote w:type="continuationSeparator" w:id="0">
    <w:p w14:paraId="1AB8E357" w14:textId="77777777" w:rsidR="000E4B3F" w:rsidRDefault="000E4B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B755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C44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C020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B3F"/>
    <w:rsid w:val="000666E0"/>
    <w:rsid w:val="000E4B3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B9F9A"/>
  <w15:chartTrackingRefBased/>
  <w15:docId w15:val="{99C0210E-7CBA-4606-BB7C-FAF0EC41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2021-05-15T20:00:00Z</dcterms:created>
  <dcterms:modified xsi:type="dcterms:W3CDTF">2021-05-15T20:00:00Z</dcterms:modified>
</cp:coreProperties>
</file>