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A771C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STAUNDON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46E81F73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0B540C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A41EF6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Nov.1427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Dyer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made him an executor of his Will.</w:t>
      </w:r>
    </w:p>
    <w:p w14:paraId="0E448B9A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p.106)</w:t>
      </w:r>
    </w:p>
    <w:p w14:paraId="76AC4A50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ABE82E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71623" w14:textId="77777777" w:rsidR="00CC0B0D" w:rsidRDefault="00CC0B0D" w:rsidP="00CC0B0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2021</w:t>
      </w:r>
    </w:p>
    <w:p w14:paraId="1912879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FE5B66" w14:textId="77777777" w:rsidR="00CC0B0D" w:rsidRDefault="00CC0B0D" w:rsidP="009139A6">
      <w:r>
        <w:separator/>
      </w:r>
    </w:p>
  </w:endnote>
  <w:endnote w:type="continuationSeparator" w:id="0">
    <w:p w14:paraId="20A2D803" w14:textId="77777777" w:rsidR="00CC0B0D" w:rsidRDefault="00CC0B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6A41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13A7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71DA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7DB9B" w14:textId="77777777" w:rsidR="00CC0B0D" w:rsidRDefault="00CC0B0D" w:rsidP="009139A6">
      <w:r>
        <w:separator/>
      </w:r>
    </w:p>
  </w:footnote>
  <w:footnote w:type="continuationSeparator" w:id="0">
    <w:p w14:paraId="4288FBD4" w14:textId="77777777" w:rsidR="00CC0B0D" w:rsidRDefault="00CC0B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960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ADA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EA43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0D"/>
    <w:rsid w:val="000666E0"/>
    <w:rsid w:val="002510B7"/>
    <w:rsid w:val="005C130B"/>
    <w:rsid w:val="00826F5C"/>
    <w:rsid w:val="009139A6"/>
    <w:rsid w:val="009448BB"/>
    <w:rsid w:val="00A3176C"/>
    <w:rsid w:val="00BA00AB"/>
    <w:rsid w:val="00CC0B0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68269"/>
  <w15:chartTrackingRefBased/>
  <w15:docId w15:val="{61AE9F30-8373-4F9A-A0A8-46B23D48E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2021-03-27T20:44:00Z</dcterms:created>
  <dcterms:modified xsi:type="dcterms:W3CDTF">2021-03-27T20:45:00Z</dcterms:modified>
</cp:coreProperties>
</file>