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3CAC3" w14:textId="77777777" w:rsidR="00DB0F31" w:rsidRDefault="00DB0F31" w:rsidP="00DB0F31">
      <w:r>
        <w:rPr>
          <w:u w:val="single"/>
        </w:rPr>
        <w:t>Thomas STAUNDON</w:t>
      </w:r>
      <w:r>
        <w:t xml:space="preserve">     (d.1429)</w:t>
      </w:r>
    </w:p>
    <w:p w14:paraId="56965C67" w14:textId="77777777" w:rsidR="00DB0F31" w:rsidRDefault="00DB0F31" w:rsidP="00DB0F31">
      <w:r>
        <w:t xml:space="preserve">Prebendary of </w:t>
      </w:r>
      <w:proofErr w:type="spellStart"/>
      <w:r>
        <w:t>Timberscombe</w:t>
      </w:r>
      <w:proofErr w:type="spellEnd"/>
      <w:r>
        <w:t>, in Wells Cathedral.</w:t>
      </w:r>
    </w:p>
    <w:p w14:paraId="6163B2C8" w14:textId="77777777" w:rsidR="00DB0F31" w:rsidRDefault="00DB0F31" w:rsidP="00DB0F31"/>
    <w:p w14:paraId="48CE9AEA" w14:textId="77777777" w:rsidR="00DB0F31" w:rsidRDefault="00DB0F31" w:rsidP="00DB0F31"/>
    <w:p w14:paraId="3919F14E" w14:textId="77777777" w:rsidR="00DB0F31" w:rsidRDefault="00DB0F31" w:rsidP="00DB0F31">
      <w:r>
        <w:t xml:space="preserve">     May1407</w:t>
      </w:r>
      <w:r>
        <w:tab/>
        <w:t xml:space="preserve">He exchanged with Hugh Holbach, Prebendary of Inkberrow, in </w:t>
      </w:r>
    </w:p>
    <w:p w14:paraId="334AFF33" w14:textId="77777777" w:rsidR="00DB0F31" w:rsidRDefault="00DB0F31" w:rsidP="00DB0F31">
      <w:r>
        <w:tab/>
      </w:r>
      <w:r>
        <w:tab/>
        <w:t>Hereford Cathedral(q.v.).</w:t>
      </w:r>
    </w:p>
    <w:p w14:paraId="5F2D1467" w14:textId="77777777" w:rsidR="00DB0F31" w:rsidRDefault="00DB0F31" w:rsidP="00DB0F31">
      <w:r>
        <w:tab/>
      </w:r>
      <w:r>
        <w:tab/>
        <w:t xml:space="preserve">(“Fasti Ecclesiae </w:t>
      </w:r>
      <w:proofErr w:type="spellStart"/>
      <w:r>
        <w:t>Anglicanae</w:t>
      </w:r>
      <w:proofErr w:type="spellEnd"/>
      <w:r>
        <w:t xml:space="preserve"> 1300-1541” vol.2 Hereford diocese p.31)</w:t>
      </w:r>
    </w:p>
    <w:p w14:paraId="5F749B31" w14:textId="77777777" w:rsidR="00DB0F31" w:rsidRDefault="00DB0F31" w:rsidP="00DB0F31">
      <w:r>
        <w:t>10 Jul.1429</w:t>
      </w:r>
      <w:r>
        <w:tab/>
        <w:t xml:space="preserve">He had died before this time.    (ibid.) </w:t>
      </w:r>
    </w:p>
    <w:p w14:paraId="17729699" w14:textId="77777777" w:rsidR="00DB0F31" w:rsidRDefault="00DB0F31" w:rsidP="00DB0F31"/>
    <w:p w14:paraId="22081F5C" w14:textId="77777777" w:rsidR="00DB0F31" w:rsidRDefault="00DB0F31" w:rsidP="00DB0F31"/>
    <w:p w14:paraId="2CA7D39B" w14:textId="77777777" w:rsidR="00DB0F31" w:rsidRDefault="00DB0F31" w:rsidP="00DB0F31">
      <w:r>
        <w:t>12 May 2019</w:t>
      </w:r>
    </w:p>
    <w:p w14:paraId="7E860D8D" w14:textId="77777777" w:rsidR="006B2F86" w:rsidRDefault="00BD7FC3" w:rsidP="00E71FC3">
      <w:pPr>
        <w:pStyle w:val="NoSpacing"/>
      </w:pPr>
    </w:p>
    <w:p w14:paraId="4B02D804" w14:textId="77777777" w:rsidR="00BD7FC3" w:rsidRPr="00E71FC3" w:rsidRDefault="00BD7FC3" w:rsidP="00E71FC3">
      <w:pPr>
        <w:pStyle w:val="NoSpacing"/>
      </w:pPr>
    </w:p>
    <w:sectPr w:rsidR="00BD7FC3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C99CC" w14:textId="77777777" w:rsidR="00DB0F31" w:rsidRDefault="00DB0F31" w:rsidP="00E71FC3">
      <w:r>
        <w:separator/>
      </w:r>
    </w:p>
  </w:endnote>
  <w:endnote w:type="continuationSeparator" w:id="0">
    <w:p w14:paraId="746D74F6" w14:textId="77777777" w:rsidR="00DB0F31" w:rsidRDefault="00DB0F3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6035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2E297" w14:textId="77777777" w:rsidR="00DB0F31" w:rsidRDefault="00DB0F31" w:rsidP="00E71FC3">
      <w:r>
        <w:separator/>
      </w:r>
    </w:p>
  </w:footnote>
  <w:footnote w:type="continuationSeparator" w:id="0">
    <w:p w14:paraId="45629B9D" w14:textId="77777777" w:rsidR="00DB0F31" w:rsidRDefault="00DB0F3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F31"/>
    <w:rsid w:val="001A7C09"/>
    <w:rsid w:val="00577BD5"/>
    <w:rsid w:val="00656CBA"/>
    <w:rsid w:val="006A1F77"/>
    <w:rsid w:val="00733BE7"/>
    <w:rsid w:val="00AB52E8"/>
    <w:rsid w:val="00B16D3F"/>
    <w:rsid w:val="00BB41AC"/>
    <w:rsid w:val="00BD7FC3"/>
    <w:rsid w:val="00DB0F3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38F8F"/>
  <w15:chartTrackingRefBased/>
  <w15:docId w15:val="{063D0AA8-38D7-4E1E-A61D-105EA21B9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0F3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2019-07-31T19:30:00Z</dcterms:created>
  <dcterms:modified xsi:type="dcterms:W3CDTF">2023-06-12T15:56:00Z</dcterms:modified>
</cp:coreProperties>
</file>