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881B5" w14:textId="77777777" w:rsidR="00DF4B58" w:rsidRDefault="00DF4B58" w:rsidP="00DF4B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STAUNDON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4314F6BD" w14:textId="77777777" w:rsidR="00DF4B58" w:rsidRDefault="00DF4B58" w:rsidP="00DF4B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4A7F6A" w14:textId="77777777" w:rsidR="00DF4B58" w:rsidRDefault="00DF4B58" w:rsidP="00DF4B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06B550" w14:textId="77777777" w:rsidR="00DF4B58" w:rsidRDefault="00DF4B58" w:rsidP="00DF4B58">
      <w:pPr>
        <w:pStyle w:val="NoSpacing"/>
        <w:ind w:left="1440" w:hanging="13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Dec.1401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in </w:t>
      </w:r>
    </w:p>
    <w:p w14:paraId="7366938E" w14:textId="77777777" w:rsidR="00DF4B58" w:rsidRDefault="00DF4B58" w:rsidP="00DF4B58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London a reasonable aid to the King’s use for the marriage of his daughter, Blanche, and also to make his firstborn son a knight, and to have the moneys raised at the exchequer on the Thursday after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St.Valentine’s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day next.</w:t>
      </w:r>
    </w:p>
    <w:p w14:paraId="41379217" w14:textId="77777777" w:rsidR="00DF4B58" w:rsidRDefault="00DF4B58" w:rsidP="00DF4B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p.148)</w:t>
      </w:r>
    </w:p>
    <w:p w14:paraId="0BEC5E97" w14:textId="77777777" w:rsidR="00DF4B58" w:rsidRDefault="00DF4B58" w:rsidP="00DF4B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F57F5B" w14:textId="77777777" w:rsidR="00DF4B58" w:rsidRDefault="00DF4B58" w:rsidP="00DF4B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2377E3" w14:textId="77777777" w:rsidR="00DF4B58" w:rsidRDefault="00DF4B58" w:rsidP="00DF4B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May 2021</w:t>
      </w:r>
    </w:p>
    <w:p w14:paraId="7CDA4AF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03865" w14:textId="77777777" w:rsidR="00DF4B58" w:rsidRDefault="00DF4B58" w:rsidP="009139A6">
      <w:r>
        <w:separator/>
      </w:r>
    </w:p>
  </w:endnote>
  <w:endnote w:type="continuationSeparator" w:id="0">
    <w:p w14:paraId="7807D82F" w14:textId="77777777" w:rsidR="00DF4B58" w:rsidRDefault="00DF4B5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0FF9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B816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D846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B174F" w14:textId="77777777" w:rsidR="00DF4B58" w:rsidRDefault="00DF4B58" w:rsidP="009139A6">
      <w:r>
        <w:separator/>
      </w:r>
    </w:p>
  </w:footnote>
  <w:footnote w:type="continuationSeparator" w:id="0">
    <w:p w14:paraId="0EADDE38" w14:textId="77777777" w:rsidR="00DF4B58" w:rsidRDefault="00DF4B5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0EE6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198C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C87C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B5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F4B58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C1148"/>
  <w15:chartTrackingRefBased/>
  <w15:docId w15:val="{B4D98905-AE85-4466-AA44-DB4ADD1EA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2021-05-20T15:22:00Z</dcterms:created>
  <dcterms:modified xsi:type="dcterms:W3CDTF">2021-05-20T15:23:00Z</dcterms:modified>
</cp:coreProperties>
</file>