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5596E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STAUMPE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0DC4AFAC" w14:textId="6767164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Colston Basset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4D9423BD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BE3B9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C16C8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Nottingham into lands </w:t>
      </w:r>
    </w:p>
    <w:p w14:paraId="2592EA0C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John Deincourt(q.v.).</w:t>
      </w:r>
    </w:p>
    <w:p w14:paraId="10299DB6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19-68)</w:t>
      </w:r>
    </w:p>
    <w:p w14:paraId="2794104E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25B39" w14:textId="77777777" w:rsidR="00270EB6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B28035" w14:textId="77777777" w:rsidR="00270EB6" w:rsidRPr="008F1E09" w:rsidRDefault="00270EB6" w:rsidP="00270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09091896" w14:textId="5CED5DAC" w:rsidR="00BA00AB" w:rsidRPr="00270EB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70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5C707" w14:textId="77777777" w:rsidR="00270EB6" w:rsidRDefault="00270EB6" w:rsidP="009139A6">
      <w:r>
        <w:separator/>
      </w:r>
    </w:p>
  </w:endnote>
  <w:endnote w:type="continuationSeparator" w:id="0">
    <w:p w14:paraId="4C5C5049" w14:textId="77777777" w:rsidR="00270EB6" w:rsidRDefault="00270E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EB1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A0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7B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0F9D3" w14:textId="77777777" w:rsidR="00270EB6" w:rsidRDefault="00270EB6" w:rsidP="009139A6">
      <w:r>
        <w:separator/>
      </w:r>
    </w:p>
  </w:footnote>
  <w:footnote w:type="continuationSeparator" w:id="0">
    <w:p w14:paraId="783CD19D" w14:textId="77777777" w:rsidR="00270EB6" w:rsidRDefault="00270E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75D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E8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B5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B6"/>
    <w:rsid w:val="000666E0"/>
    <w:rsid w:val="002510B7"/>
    <w:rsid w:val="00270EB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268C"/>
  <w15:chartTrackingRefBased/>
  <w15:docId w15:val="{D5323865-E41A-468C-985F-80359DF5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0E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2022-03-19T20:24:00Z</dcterms:created>
  <dcterms:modified xsi:type="dcterms:W3CDTF">2022-03-19T20:25:00Z</dcterms:modified>
</cp:coreProperties>
</file>