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66CF3" w14:textId="77777777" w:rsidR="004D7F16" w:rsidRDefault="004D7F16" w:rsidP="004D7F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STACY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41DE7447" w14:textId="77777777" w:rsidR="004D7F16" w:rsidRDefault="004D7F16" w:rsidP="004D7F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0E1FA502" w14:textId="77777777" w:rsidR="004D7F16" w:rsidRDefault="004D7F16" w:rsidP="004D7F16">
      <w:pPr>
        <w:pStyle w:val="NoSpacing"/>
        <w:rPr>
          <w:rFonts w:cs="Times New Roman"/>
          <w:szCs w:val="24"/>
        </w:rPr>
      </w:pPr>
    </w:p>
    <w:p w14:paraId="6F09EFB4" w14:textId="77777777" w:rsidR="004D7F16" w:rsidRDefault="004D7F16" w:rsidP="004D7F16">
      <w:pPr>
        <w:pStyle w:val="NoSpacing"/>
        <w:rPr>
          <w:rFonts w:cs="Times New Roman"/>
          <w:szCs w:val="24"/>
        </w:rPr>
      </w:pPr>
    </w:p>
    <w:p w14:paraId="6B3DAC26" w14:textId="77777777" w:rsidR="004D7F16" w:rsidRDefault="004D7F16" w:rsidP="004D7F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 xml:space="preserve">He became apprenticed to John </w:t>
      </w:r>
      <w:proofErr w:type="spellStart"/>
      <w:r>
        <w:rPr>
          <w:rFonts w:cs="Times New Roman"/>
          <w:szCs w:val="24"/>
        </w:rPr>
        <w:t>Chyny</w:t>
      </w:r>
      <w:proofErr w:type="spellEnd"/>
      <w:r>
        <w:rPr>
          <w:rFonts w:cs="Times New Roman"/>
          <w:szCs w:val="24"/>
        </w:rPr>
        <w:t>(q.v.).</w:t>
      </w:r>
    </w:p>
    <w:p w14:paraId="38020D0A" w14:textId="77777777" w:rsidR="004D7F16" w:rsidRDefault="004D7F16" w:rsidP="004D7F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6F8E">
          <w:rPr>
            <w:rStyle w:val="Hyperlink"/>
            <w:rFonts w:cs="Times New Roman"/>
            <w:szCs w:val="24"/>
          </w:rPr>
          <w:t>www.londonroll.com</w:t>
        </w:r>
      </w:hyperlink>
      <w:r>
        <w:rPr>
          <w:rFonts w:cs="Times New Roman"/>
          <w:szCs w:val="24"/>
        </w:rPr>
        <w:t xml:space="preserve"> )</w:t>
      </w:r>
    </w:p>
    <w:p w14:paraId="41BB0D60" w14:textId="77777777" w:rsidR="004D7F16" w:rsidRDefault="004D7F16" w:rsidP="004D7F16">
      <w:pPr>
        <w:pStyle w:val="NoSpacing"/>
        <w:rPr>
          <w:rFonts w:cs="Times New Roman"/>
          <w:szCs w:val="24"/>
        </w:rPr>
      </w:pPr>
    </w:p>
    <w:p w14:paraId="3FFD066C" w14:textId="77777777" w:rsidR="004D7F16" w:rsidRDefault="004D7F16" w:rsidP="004D7F16">
      <w:pPr>
        <w:pStyle w:val="NoSpacing"/>
        <w:rPr>
          <w:rFonts w:cs="Times New Roman"/>
          <w:szCs w:val="24"/>
        </w:rPr>
      </w:pPr>
    </w:p>
    <w:p w14:paraId="68EC424F" w14:textId="77777777" w:rsidR="004D7F16" w:rsidRDefault="004D7F16" w:rsidP="004D7F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2024</w:t>
      </w:r>
    </w:p>
    <w:p w14:paraId="40AB6B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A93593" w14:textId="77777777" w:rsidR="004D7F16" w:rsidRDefault="004D7F16" w:rsidP="009139A6">
      <w:r>
        <w:separator/>
      </w:r>
    </w:p>
  </w:endnote>
  <w:endnote w:type="continuationSeparator" w:id="0">
    <w:p w14:paraId="70FE17E0" w14:textId="77777777" w:rsidR="004D7F16" w:rsidRDefault="004D7F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F50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A38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789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60D44" w14:textId="77777777" w:rsidR="004D7F16" w:rsidRDefault="004D7F16" w:rsidP="009139A6">
      <w:r>
        <w:separator/>
      </w:r>
    </w:p>
  </w:footnote>
  <w:footnote w:type="continuationSeparator" w:id="0">
    <w:p w14:paraId="76454741" w14:textId="77777777" w:rsidR="004D7F16" w:rsidRDefault="004D7F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824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84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E14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16"/>
    <w:rsid w:val="000666E0"/>
    <w:rsid w:val="00101CE1"/>
    <w:rsid w:val="002510B7"/>
    <w:rsid w:val="00270799"/>
    <w:rsid w:val="004D7F1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D3ACD"/>
  <w15:chartTrackingRefBased/>
  <w15:docId w15:val="{D4FDC494-2A65-4BF0-8344-E37CDA40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D7F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2024-12-08T15:20:00Z</dcterms:created>
  <dcterms:modified xsi:type="dcterms:W3CDTF">2024-12-08T15:20:00Z</dcterms:modified>
</cp:coreProperties>
</file>