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05BE9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STACY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3F42C758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FE662AA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6422F2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D7C40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4B47107" w14:textId="77777777" w:rsidR="009058BE" w:rsidRDefault="009058BE" w:rsidP="009058BE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5960E1D9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74C52688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643467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3B3D25" w14:textId="77777777" w:rsidR="009058BE" w:rsidRDefault="009058BE" w:rsidP="009058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05CF4F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0358F" w14:textId="77777777" w:rsidR="009058BE" w:rsidRDefault="009058BE" w:rsidP="009139A6">
      <w:r>
        <w:separator/>
      </w:r>
    </w:p>
  </w:endnote>
  <w:endnote w:type="continuationSeparator" w:id="0">
    <w:p w14:paraId="687374A6" w14:textId="77777777" w:rsidR="009058BE" w:rsidRDefault="009058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ED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AB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D3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0818" w14:textId="77777777" w:rsidR="009058BE" w:rsidRDefault="009058BE" w:rsidP="009139A6">
      <w:r>
        <w:separator/>
      </w:r>
    </w:p>
  </w:footnote>
  <w:footnote w:type="continuationSeparator" w:id="0">
    <w:p w14:paraId="491F6D2C" w14:textId="77777777" w:rsidR="009058BE" w:rsidRDefault="009058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65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C4A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2A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BE"/>
    <w:rsid w:val="000666E0"/>
    <w:rsid w:val="002510B7"/>
    <w:rsid w:val="005C130B"/>
    <w:rsid w:val="00826F5C"/>
    <w:rsid w:val="009058B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7D062"/>
  <w15:chartTrackingRefBased/>
  <w15:docId w15:val="{34CC3954-999F-420C-96BA-C562F7B9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8B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2022-09-16T11:26:00Z</dcterms:created>
  <dcterms:modified xsi:type="dcterms:W3CDTF">2022-09-16T11:26:00Z</dcterms:modified>
</cp:coreProperties>
</file>