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B4CCD" w14:textId="77777777" w:rsidR="007D6E73" w:rsidRDefault="007D6E73" w:rsidP="007D6E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STANYSBY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0B6DF91E" w14:textId="77777777" w:rsidR="007D6E73" w:rsidRDefault="007D6E73" w:rsidP="007D6E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4FAA08F" w14:textId="77777777" w:rsidR="007D6E73" w:rsidRDefault="007D6E73" w:rsidP="007D6E73">
      <w:pPr>
        <w:rPr>
          <w:rFonts w:ascii="Times New Roman" w:hAnsi="Times New Roman" w:cs="Times New Roman"/>
          <w:sz w:val="24"/>
          <w:szCs w:val="24"/>
        </w:rPr>
      </w:pPr>
    </w:p>
    <w:p w14:paraId="6DEE4B50" w14:textId="77777777" w:rsidR="007D6E73" w:rsidRDefault="007D6E73" w:rsidP="007D6E73">
      <w:pPr>
        <w:rPr>
          <w:rFonts w:ascii="Times New Roman" w:hAnsi="Times New Roman" w:cs="Times New Roman"/>
          <w:sz w:val="24"/>
          <w:szCs w:val="24"/>
        </w:rPr>
      </w:pPr>
    </w:p>
    <w:p w14:paraId="69CC3332" w14:textId="77777777" w:rsidR="007D6E73" w:rsidRDefault="007D6E73" w:rsidP="007D6E73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Jun.1406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9D4FE2C" w14:textId="77777777" w:rsidR="007D6E73" w:rsidRDefault="007D6E73" w:rsidP="007D6E73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p.247)</w:t>
      </w:r>
    </w:p>
    <w:p w14:paraId="5B27C53C" w14:textId="77777777" w:rsidR="007D6E73" w:rsidRDefault="007D6E73" w:rsidP="007D6E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FC6742D" w14:textId="77777777" w:rsidR="007D6E73" w:rsidRDefault="007D6E73" w:rsidP="007D6E73">
      <w:pPr>
        <w:rPr>
          <w:rFonts w:ascii="Times New Roman" w:hAnsi="Times New Roman" w:cs="Times New Roman"/>
          <w:sz w:val="24"/>
          <w:szCs w:val="24"/>
        </w:rPr>
      </w:pPr>
    </w:p>
    <w:p w14:paraId="1B63B2F9" w14:textId="77777777" w:rsidR="007D6E73" w:rsidRDefault="007D6E73" w:rsidP="007D6E73">
      <w:pPr>
        <w:rPr>
          <w:rFonts w:ascii="Times New Roman" w:hAnsi="Times New Roman" w:cs="Times New Roman"/>
          <w:sz w:val="24"/>
          <w:szCs w:val="24"/>
        </w:rPr>
      </w:pPr>
    </w:p>
    <w:p w14:paraId="5AD5BF04" w14:textId="77777777" w:rsidR="007D6E73" w:rsidRDefault="007D6E73" w:rsidP="007D6E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2022</w:t>
      </w:r>
    </w:p>
    <w:p w14:paraId="7DF559F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6361E" w14:textId="77777777" w:rsidR="007D6E73" w:rsidRDefault="007D6E73" w:rsidP="009139A6">
      <w:r>
        <w:separator/>
      </w:r>
    </w:p>
  </w:endnote>
  <w:endnote w:type="continuationSeparator" w:id="0">
    <w:p w14:paraId="61D2C27A" w14:textId="77777777" w:rsidR="007D6E73" w:rsidRDefault="007D6E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7B4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E45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606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9A2A9" w14:textId="77777777" w:rsidR="007D6E73" w:rsidRDefault="007D6E73" w:rsidP="009139A6">
      <w:r>
        <w:separator/>
      </w:r>
    </w:p>
  </w:footnote>
  <w:footnote w:type="continuationSeparator" w:id="0">
    <w:p w14:paraId="144EB7D0" w14:textId="77777777" w:rsidR="007D6E73" w:rsidRDefault="007D6E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F50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58C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4DD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E73"/>
    <w:rsid w:val="000666E0"/>
    <w:rsid w:val="002510B7"/>
    <w:rsid w:val="005C130B"/>
    <w:rsid w:val="007D6E7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2C431"/>
  <w15:chartTrackingRefBased/>
  <w15:docId w15:val="{2B8D95DC-CAEA-4625-BAB2-7AA245F7B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E7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2022-02-13T20:58:00Z</dcterms:created>
  <dcterms:modified xsi:type="dcterms:W3CDTF">2022-02-13T20:59:00Z</dcterms:modified>
</cp:coreProperties>
</file>