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CBAF88" w14:textId="77777777" w:rsidR="00EA426C" w:rsidRDefault="00EA426C" w:rsidP="00EA426C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STANYS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fl.1490)</w:t>
      </w:r>
    </w:p>
    <w:p w14:paraId="0F19D42B" w14:textId="77777777" w:rsidR="00EA426C" w:rsidRDefault="00EA426C" w:rsidP="00EA426C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Ware, Hertfordshire. Miller.</w:t>
      </w:r>
    </w:p>
    <w:p w14:paraId="6CED2E57" w14:textId="77777777" w:rsidR="00EA426C" w:rsidRDefault="00EA426C" w:rsidP="00EA426C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6217ACB3" w14:textId="77777777" w:rsidR="00EA426C" w:rsidRDefault="00EA426C" w:rsidP="00EA426C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41493AD9" w14:textId="77777777" w:rsidR="00EA426C" w:rsidRDefault="00EA426C" w:rsidP="00EA426C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1490</w:t>
      </w:r>
      <w:r>
        <w:rPr>
          <w:rFonts w:cs="Times New Roman"/>
          <w:szCs w:val="24"/>
        </w:rPr>
        <w:tab/>
        <w:t xml:space="preserve">Robert Bull of </w:t>
      </w:r>
      <w:proofErr w:type="spellStart"/>
      <w:r>
        <w:rPr>
          <w:rFonts w:cs="Times New Roman"/>
          <w:szCs w:val="24"/>
        </w:rPr>
        <w:t>Hoddeston</w:t>
      </w:r>
      <w:proofErr w:type="spellEnd"/>
      <w:r>
        <w:rPr>
          <w:rFonts w:cs="Times New Roman"/>
          <w:szCs w:val="24"/>
        </w:rPr>
        <w:t>(q.v.) brought a plaint of debt against him.</w:t>
      </w:r>
    </w:p>
    <w:p w14:paraId="31637F49" w14:textId="77777777" w:rsidR="00EA426C" w:rsidRDefault="00EA426C" w:rsidP="00EA426C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975675">
          <w:rPr>
            <w:rStyle w:val="Hyperlink"/>
            <w:rFonts w:cs="Times New Roman"/>
            <w:szCs w:val="24"/>
          </w:rPr>
          <w:t>http://aalt.law.uh.edu/Indices/CP40Indices/CP40no911/CP40no911Pl.htm</w:t>
        </w:r>
      </w:hyperlink>
      <w:r>
        <w:rPr>
          <w:rFonts w:cs="Times New Roman"/>
          <w:szCs w:val="24"/>
        </w:rPr>
        <w:t xml:space="preserve"> )</w:t>
      </w:r>
    </w:p>
    <w:p w14:paraId="5116CEF0" w14:textId="77777777" w:rsidR="00EA426C" w:rsidRDefault="00EA426C" w:rsidP="00EA426C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730DA899" w14:textId="77777777" w:rsidR="00EA426C" w:rsidRDefault="00EA426C" w:rsidP="00EA426C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6E09E67F" w14:textId="77777777" w:rsidR="00EA426C" w:rsidRDefault="00EA426C" w:rsidP="00EA426C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20 May 2024</w:t>
      </w:r>
    </w:p>
    <w:p w14:paraId="73FF319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400DE9" w14:textId="77777777" w:rsidR="00EA426C" w:rsidRDefault="00EA426C" w:rsidP="009139A6">
      <w:r>
        <w:separator/>
      </w:r>
    </w:p>
  </w:endnote>
  <w:endnote w:type="continuationSeparator" w:id="0">
    <w:p w14:paraId="4D88EED0" w14:textId="77777777" w:rsidR="00EA426C" w:rsidRDefault="00EA426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2E56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5A21C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5C3A8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A2EDC8" w14:textId="77777777" w:rsidR="00EA426C" w:rsidRDefault="00EA426C" w:rsidP="009139A6">
      <w:r>
        <w:separator/>
      </w:r>
    </w:p>
  </w:footnote>
  <w:footnote w:type="continuationSeparator" w:id="0">
    <w:p w14:paraId="7CADCE12" w14:textId="77777777" w:rsidR="00EA426C" w:rsidRDefault="00EA426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6CC07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C5052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DCA66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26C"/>
    <w:rsid w:val="000666E0"/>
    <w:rsid w:val="002510B7"/>
    <w:rsid w:val="00270799"/>
    <w:rsid w:val="005C130B"/>
    <w:rsid w:val="00826F5C"/>
    <w:rsid w:val="00882100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A426C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C67D3"/>
  <w15:chartTrackingRefBased/>
  <w15:docId w15:val="{C6B1F870-BD5A-4106-B507-D462B9F27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A42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911/CP40no911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2024-05-20T08:17:00Z</dcterms:created>
  <dcterms:modified xsi:type="dcterms:W3CDTF">2024-05-20T08:17:00Z</dcterms:modified>
</cp:coreProperties>
</file>