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71D59" w14:textId="7BFB0FF0" w:rsidR="00BA00AB" w:rsidRDefault="000C57E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STANYS</w:t>
      </w:r>
      <w:r>
        <w:rPr>
          <w:rFonts w:cs="Times New Roman"/>
          <w:szCs w:val="24"/>
        </w:rPr>
        <w:t xml:space="preserve">       (d.1472)</w:t>
      </w:r>
    </w:p>
    <w:p w14:paraId="251A408F" w14:textId="16D14FCD" w:rsidR="000C57E5" w:rsidRDefault="000C57E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Beverley. Barber.</w:t>
      </w:r>
    </w:p>
    <w:p w14:paraId="4DF64849" w14:textId="77777777" w:rsidR="000C57E5" w:rsidRDefault="000C57E5" w:rsidP="009139A6">
      <w:pPr>
        <w:pStyle w:val="NoSpacing"/>
        <w:rPr>
          <w:rFonts w:cs="Times New Roman"/>
          <w:szCs w:val="24"/>
        </w:rPr>
      </w:pPr>
    </w:p>
    <w:p w14:paraId="3DB73448" w14:textId="77777777" w:rsidR="000C57E5" w:rsidRDefault="000C57E5" w:rsidP="009139A6">
      <w:pPr>
        <w:pStyle w:val="NoSpacing"/>
        <w:rPr>
          <w:rFonts w:cs="Times New Roman"/>
          <w:szCs w:val="24"/>
        </w:rPr>
      </w:pPr>
    </w:p>
    <w:p w14:paraId="775991C1" w14:textId="0106C84C" w:rsidR="000C57E5" w:rsidRDefault="000C57E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Aug.1472</w:t>
      </w:r>
      <w:r>
        <w:rPr>
          <w:rFonts w:cs="Times New Roman"/>
          <w:szCs w:val="24"/>
        </w:rPr>
        <w:tab/>
        <w:t>He made his Will.   (W.Y.R. p.157)</w:t>
      </w:r>
    </w:p>
    <w:p w14:paraId="0EFEB79E" w14:textId="1262733D" w:rsidR="000C57E5" w:rsidRDefault="000C57E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Aug.</w:t>
      </w:r>
      <w:r>
        <w:rPr>
          <w:rFonts w:cs="Times New Roman"/>
          <w:szCs w:val="24"/>
        </w:rPr>
        <w:tab/>
        <w:t>Probate of his Will.   (ibid.)</w:t>
      </w:r>
    </w:p>
    <w:p w14:paraId="19CD34ED" w14:textId="77777777" w:rsidR="000C57E5" w:rsidRDefault="000C57E5" w:rsidP="009139A6">
      <w:pPr>
        <w:pStyle w:val="NoSpacing"/>
        <w:rPr>
          <w:rFonts w:cs="Times New Roman"/>
          <w:szCs w:val="24"/>
        </w:rPr>
      </w:pPr>
    </w:p>
    <w:p w14:paraId="3318D3A4" w14:textId="77777777" w:rsidR="000C57E5" w:rsidRDefault="000C57E5" w:rsidP="009139A6">
      <w:pPr>
        <w:pStyle w:val="NoSpacing"/>
        <w:rPr>
          <w:rFonts w:cs="Times New Roman"/>
          <w:szCs w:val="24"/>
        </w:rPr>
      </w:pPr>
    </w:p>
    <w:p w14:paraId="653F1D82" w14:textId="4194E24B" w:rsidR="000C57E5" w:rsidRPr="000C57E5" w:rsidRDefault="000C57E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July 2023</w:t>
      </w:r>
    </w:p>
    <w:sectPr w:rsidR="000C57E5" w:rsidRPr="000C57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70542" w14:textId="77777777" w:rsidR="000C57E5" w:rsidRDefault="000C57E5" w:rsidP="009139A6">
      <w:r>
        <w:separator/>
      </w:r>
    </w:p>
  </w:endnote>
  <w:endnote w:type="continuationSeparator" w:id="0">
    <w:p w14:paraId="2EBF99BC" w14:textId="77777777" w:rsidR="000C57E5" w:rsidRDefault="000C57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40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533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BF0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D9834" w14:textId="77777777" w:rsidR="000C57E5" w:rsidRDefault="000C57E5" w:rsidP="009139A6">
      <w:r>
        <w:separator/>
      </w:r>
    </w:p>
  </w:footnote>
  <w:footnote w:type="continuationSeparator" w:id="0">
    <w:p w14:paraId="1D0E6C88" w14:textId="77777777" w:rsidR="000C57E5" w:rsidRDefault="000C57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35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9B5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1E8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E5"/>
    <w:rsid w:val="000666E0"/>
    <w:rsid w:val="000C57E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FD000"/>
  <w15:chartTrackingRefBased/>
  <w15:docId w15:val="{8521C96A-8AE6-4D99-B0AE-EF13CC60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2023-07-07T17:57:00Z</dcterms:created>
  <dcterms:modified xsi:type="dcterms:W3CDTF">2023-07-07T17:59:00Z</dcterms:modified>
</cp:coreProperties>
</file>