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E6C16B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STANWEY</w:t>
      </w:r>
      <w:r>
        <w:rPr>
          <w:rFonts w:ascii="Times New Roman" w:hAnsi="Times New Roman" w:cs="Times New Roman"/>
          <w:sz w:val="24"/>
          <w:szCs w:val="24"/>
        </w:rPr>
        <w:t xml:space="preserve">       (fl.1483)</w:t>
      </w:r>
    </w:p>
    <w:p w14:paraId="2196DF0B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Westchester (Westminster?), Cheshire. </w:t>
      </w:r>
    </w:p>
    <w:p w14:paraId="33F7732D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</w:p>
    <w:p w14:paraId="370A5872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</w:p>
    <w:p w14:paraId="22EFD1C0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He was the defendant in a plaint of debt.</w:t>
      </w:r>
    </w:p>
    <w:p w14:paraId="654E7F66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(Michaelmas term 1483)</w:t>
      </w:r>
    </w:p>
    <w:p w14:paraId="0F7A654B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(http://www.uh.edu/waalt/index.php/CP40/886 )</w:t>
      </w:r>
    </w:p>
    <w:p w14:paraId="658C9DAC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</w:p>
    <w:p w14:paraId="5E89CEDC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</w:p>
    <w:p w14:paraId="67D1C608" w14:textId="77777777" w:rsidR="00594377" w:rsidRDefault="00594377" w:rsidP="005943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June 2019</w:t>
      </w:r>
    </w:p>
    <w:p w14:paraId="00E77D82" w14:textId="77777777" w:rsidR="006B2F86" w:rsidRPr="00E71FC3" w:rsidRDefault="005943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2680B2" w14:textId="77777777" w:rsidR="00594377" w:rsidRDefault="00594377" w:rsidP="00E71FC3">
      <w:r>
        <w:separator/>
      </w:r>
    </w:p>
  </w:endnote>
  <w:endnote w:type="continuationSeparator" w:id="0">
    <w:p w14:paraId="01E71966" w14:textId="77777777" w:rsidR="00594377" w:rsidRDefault="005943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53DA5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C69C1F" w14:textId="77777777" w:rsidR="00594377" w:rsidRDefault="00594377" w:rsidP="00E71FC3">
      <w:r>
        <w:separator/>
      </w:r>
    </w:p>
  </w:footnote>
  <w:footnote w:type="continuationSeparator" w:id="0">
    <w:p w14:paraId="10480038" w14:textId="77777777" w:rsidR="00594377" w:rsidRDefault="005943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377"/>
    <w:rsid w:val="001A7C09"/>
    <w:rsid w:val="00577BD5"/>
    <w:rsid w:val="0059437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73027"/>
  <w15:chartTrackingRefBased/>
  <w15:docId w15:val="{1DF3BFBC-118C-49BA-AC86-4E084413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4377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2019-08-09T18:56:00Z</dcterms:created>
  <dcterms:modified xsi:type="dcterms:W3CDTF">2019-08-09T18:56:00Z</dcterms:modified>
</cp:coreProperties>
</file>