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0CABE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STANWELL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14:paraId="305E976B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Spalding, Lincolnshire. Husbandman.</w:t>
      </w:r>
    </w:p>
    <w:p w14:paraId="37E3A6C8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3382285D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23534C3B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Pynchebek</w:t>
      </w:r>
      <w:proofErr w:type="spellEnd"/>
      <w:r>
        <w:rPr>
          <w:rStyle w:val="Hyperlink"/>
          <w:color w:val="auto"/>
          <w:u w:val="none"/>
        </w:rPr>
        <w:t>(q.v.) brought a plaint of trespass and taking against him.</w:t>
      </w:r>
    </w:p>
    <w:p w14:paraId="4DA0421C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14:paraId="1814FB60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77FC451F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23F4BFC2" w14:textId="77777777" w:rsidR="00605AA3" w:rsidRDefault="00605AA3" w:rsidP="00605AA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21 March 2017</w:t>
      </w:r>
    </w:p>
    <w:p w14:paraId="6A11F7F5" w14:textId="77777777" w:rsidR="006B2F86" w:rsidRPr="00E71FC3" w:rsidRDefault="00605A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3E13B" w14:textId="77777777" w:rsidR="00605AA3" w:rsidRDefault="00605AA3" w:rsidP="00E71FC3">
      <w:pPr>
        <w:spacing w:after="0" w:line="240" w:lineRule="auto"/>
      </w:pPr>
      <w:r>
        <w:separator/>
      </w:r>
    </w:p>
  </w:endnote>
  <w:endnote w:type="continuationSeparator" w:id="0">
    <w:p w14:paraId="387DD83E" w14:textId="77777777" w:rsidR="00605AA3" w:rsidRDefault="00605A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DB4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24FBD" w14:textId="77777777" w:rsidR="00605AA3" w:rsidRDefault="00605AA3" w:rsidP="00E71FC3">
      <w:pPr>
        <w:spacing w:after="0" w:line="240" w:lineRule="auto"/>
      </w:pPr>
      <w:r>
        <w:separator/>
      </w:r>
    </w:p>
  </w:footnote>
  <w:footnote w:type="continuationSeparator" w:id="0">
    <w:p w14:paraId="277613C9" w14:textId="77777777" w:rsidR="00605AA3" w:rsidRDefault="00605A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A3"/>
    <w:rsid w:val="001A7C09"/>
    <w:rsid w:val="00577BD5"/>
    <w:rsid w:val="00605AA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4DA88"/>
  <w15:chartTrackingRefBased/>
  <w15:docId w15:val="{96CDB66E-5D9C-4E2D-B4CF-B62E60EC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05A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2018-12-19T19:44:00Z</dcterms:created>
  <dcterms:modified xsi:type="dcterms:W3CDTF">2018-12-19T19:45:00Z</dcterms:modified>
</cp:coreProperties>
</file>