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5A4" w:rsidRDefault="0004128C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STANTORRE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F65A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F65A4">
        <w:rPr>
          <w:rFonts w:ascii="Times New Roman" w:hAnsi="Times New Roman" w:cs="Times New Roman"/>
          <w:sz w:val="24"/>
          <w:szCs w:val="24"/>
        </w:rPr>
        <w:t>fl.1420)</w:t>
      </w:r>
    </w:p>
    <w:p w:rsidR="00CF65A4" w:rsidRDefault="00CF65A4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65A4" w:rsidRDefault="00CF65A4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65A4" w:rsidRDefault="00CF65A4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Exeter into </w:t>
      </w:r>
    </w:p>
    <w:p w:rsidR="00CF65A4" w:rsidRDefault="00CF65A4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Bryghtle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F65A4" w:rsidRDefault="00CF65A4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21-224)</w:t>
      </w:r>
    </w:p>
    <w:p w:rsidR="00DD6E32" w:rsidRPr="00DD6E32" w:rsidRDefault="00DD6E32" w:rsidP="00DD6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D6E32">
        <w:rPr>
          <w:rFonts w:ascii="Times New Roman" w:hAnsi="Times New Roman" w:cs="Times New Roman"/>
          <w:sz w:val="24"/>
          <w:szCs w:val="24"/>
        </w:rPr>
        <w:t>8 Jan.1421</w:t>
      </w:r>
      <w:r w:rsidRPr="00DD6E32"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 of</w:t>
      </w:r>
    </w:p>
    <w:p w:rsidR="00DD6E32" w:rsidRPr="00DD6E32" w:rsidRDefault="00DD6E32" w:rsidP="00DD6E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6E32">
        <w:rPr>
          <w:rFonts w:ascii="Times New Roman" w:hAnsi="Times New Roman" w:cs="Times New Roman"/>
          <w:sz w:val="24"/>
          <w:szCs w:val="24"/>
        </w:rPr>
        <w:tab/>
      </w:r>
      <w:r w:rsidRPr="00DD6E32">
        <w:rPr>
          <w:rFonts w:ascii="Times New Roman" w:hAnsi="Times New Roman" w:cs="Times New Roman"/>
          <w:sz w:val="24"/>
          <w:szCs w:val="24"/>
        </w:rPr>
        <w:tab/>
        <w:t xml:space="preserve">the late Richard </w:t>
      </w:r>
      <w:proofErr w:type="spellStart"/>
      <w:r w:rsidRPr="00DD6E32">
        <w:rPr>
          <w:rFonts w:ascii="Times New Roman" w:hAnsi="Times New Roman" w:cs="Times New Roman"/>
          <w:sz w:val="24"/>
          <w:szCs w:val="24"/>
        </w:rPr>
        <w:t>Pyperell</w:t>
      </w:r>
      <w:proofErr w:type="spellEnd"/>
      <w:r w:rsidRPr="00DD6E32">
        <w:rPr>
          <w:rFonts w:ascii="Times New Roman" w:hAnsi="Times New Roman" w:cs="Times New Roman"/>
          <w:sz w:val="24"/>
          <w:szCs w:val="24"/>
        </w:rPr>
        <w:t>(q.v.)</w:t>
      </w:r>
    </w:p>
    <w:p w:rsidR="00DD6E32" w:rsidRPr="00DD6E32" w:rsidRDefault="00DD6E32" w:rsidP="00DD6E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6E32">
        <w:rPr>
          <w:rFonts w:ascii="Times New Roman" w:hAnsi="Times New Roman" w:cs="Times New Roman"/>
          <w:sz w:val="24"/>
          <w:szCs w:val="24"/>
        </w:rPr>
        <w:tab/>
      </w:r>
      <w:r w:rsidRPr="00DD6E32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DD6E32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DD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E3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DD6E32">
        <w:rPr>
          <w:rFonts w:ascii="Times New Roman" w:hAnsi="Times New Roman" w:cs="Times New Roman"/>
          <w:sz w:val="24"/>
          <w:szCs w:val="24"/>
        </w:rPr>
        <w:t xml:space="preserve"> 21-600)</w:t>
      </w:r>
    </w:p>
    <w:p w:rsidR="00DD6E32" w:rsidRPr="00DD6E32" w:rsidRDefault="00DD6E32" w:rsidP="00DD6E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6E32">
        <w:rPr>
          <w:rFonts w:ascii="Times New Roman" w:hAnsi="Times New Roman" w:cs="Times New Roman"/>
          <w:sz w:val="24"/>
          <w:szCs w:val="24"/>
        </w:rPr>
        <w:t xml:space="preserve">  8 Jan.1421</w:t>
      </w:r>
      <w:r w:rsidRPr="00DD6E32"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 of</w:t>
      </w:r>
    </w:p>
    <w:p w:rsidR="00DD6E32" w:rsidRPr="00DD6E32" w:rsidRDefault="00DD6E32" w:rsidP="00DD6E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6E32">
        <w:rPr>
          <w:rFonts w:ascii="Times New Roman" w:hAnsi="Times New Roman" w:cs="Times New Roman"/>
          <w:sz w:val="24"/>
          <w:szCs w:val="24"/>
        </w:rPr>
        <w:tab/>
      </w:r>
      <w:r w:rsidRPr="00DD6E32">
        <w:rPr>
          <w:rFonts w:ascii="Times New Roman" w:hAnsi="Times New Roman" w:cs="Times New Roman"/>
          <w:sz w:val="24"/>
          <w:szCs w:val="24"/>
        </w:rPr>
        <w:tab/>
        <w:t>late Isabel Kirkham(q.v.).</w:t>
      </w:r>
    </w:p>
    <w:p w:rsidR="00DD6E32" w:rsidRPr="00DD6E32" w:rsidRDefault="00DD6E32" w:rsidP="00DD6E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6E32">
        <w:rPr>
          <w:rFonts w:ascii="Times New Roman" w:hAnsi="Times New Roman" w:cs="Times New Roman"/>
          <w:sz w:val="24"/>
          <w:szCs w:val="24"/>
        </w:rPr>
        <w:tab/>
      </w:r>
      <w:r w:rsidRPr="00DD6E3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D6E3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DD6E32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DD6E32">
        <w:rPr>
          <w:rFonts w:ascii="Times New Roman" w:hAnsi="Times New Roman" w:cs="Times New Roman"/>
          <w:sz w:val="24"/>
          <w:szCs w:val="24"/>
        </w:rPr>
        <w:t>ref.eCIPM</w:t>
      </w:r>
      <w:proofErr w:type="spellEnd"/>
      <w:proofErr w:type="gramEnd"/>
      <w:r w:rsidRPr="00DD6E32">
        <w:rPr>
          <w:rFonts w:ascii="Times New Roman" w:hAnsi="Times New Roman" w:cs="Times New Roman"/>
          <w:sz w:val="24"/>
          <w:szCs w:val="24"/>
        </w:rPr>
        <w:t xml:space="preserve"> 21-482)</w:t>
      </w:r>
    </w:p>
    <w:p w:rsidR="00DD6E32" w:rsidRDefault="00DD6E32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65A4" w:rsidRDefault="00CF65A4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65A4" w:rsidRDefault="00CF65A4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CF65A4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</w:p>
    <w:p w:rsidR="00DD6E32" w:rsidRPr="0004128C" w:rsidRDefault="00DD6E32" w:rsidP="00CF65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2017</w:t>
      </w:r>
      <w:bookmarkStart w:id="0" w:name="_GoBack"/>
      <w:bookmarkEnd w:id="0"/>
    </w:p>
    <w:sectPr w:rsidR="00DD6E32" w:rsidRPr="000412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28C" w:rsidRDefault="0004128C" w:rsidP="00564E3C">
      <w:pPr>
        <w:spacing w:after="0" w:line="240" w:lineRule="auto"/>
      </w:pPr>
      <w:r>
        <w:separator/>
      </w:r>
    </w:p>
  </w:endnote>
  <w:endnote w:type="continuationSeparator" w:id="0">
    <w:p w:rsidR="0004128C" w:rsidRDefault="000412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D6E32">
      <w:rPr>
        <w:rFonts w:ascii="Times New Roman" w:hAnsi="Times New Roman" w:cs="Times New Roman"/>
        <w:noProof/>
        <w:sz w:val="24"/>
        <w:szCs w:val="24"/>
      </w:rPr>
      <w:t>6 February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28C" w:rsidRDefault="0004128C" w:rsidP="00564E3C">
      <w:pPr>
        <w:spacing w:after="0" w:line="240" w:lineRule="auto"/>
      </w:pPr>
      <w:r>
        <w:separator/>
      </w:r>
    </w:p>
  </w:footnote>
  <w:footnote w:type="continuationSeparator" w:id="0">
    <w:p w:rsidR="0004128C" w:rsidRDefault="000412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8C"/>
    <w:rsid w:val="0004128C"/>
    <w:rsid w:val="00372DC6"/>
    <w:rsid w:val="00564E3C"/>
    <w:rsid w:val="0064591D"/>
    <w:rsid w:val="00CF65A4"/>
    <w:rsid w:val="00DD5B8A"/>
    <w:rsid w:val="00DD6E32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37C54"/>
  <w15:chartTrackingRefBased/>
  <w15:docId w15:val="{FECF45D2-CA32-417B-B6F5-9661E03D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D6E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2016-02-02T21:49:00Z</dcterms:created>
  <dcterms:modified xsi:type="dcterms:W3CDTF">2017-02-06T11:28:00Z</dcterms:modified>
</cp:coreProperties>
</file>