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CC917" w14:textId="06ED40C9" w:rsidR="00BA00AB" w:rsidRDefault="006B23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STANTON</w:t>
      </w:r>
      <w:r>
        <w:rPr>
          <w:rFonts w:cs="Times New Roman"/>
          <w:szCs w:val="24"/>
        </w:rPr>
        <w:t xml:space="preserve">      (d.1504)</w:t>
      </w:r>
    </w:p>
    <w:p w14:paraId="2CF9E877" w14:textId="31C879B2" w:rsidR="006B23FD" w:rsidRDefault="006B23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Stanton.</w:t>
      </w:r>
    </w:p>
    <w:p w14:paraId="31787F70" w14:textId="77777777" w:rsidR="006B23FD" w:rsidRDefault="006B23FD" w:rsidP="009139A6">
      <w:pPr>
        <w:pStyle w:val="NoSpacing"/>
        <w:rPr>
          <w:rFonts w:cs="Times New Roman"/>
          <w:szCs w:val="24"/>
        </w:rPr>
      </w:pPr>
    </w:p>
    <w:p w14:paraId="6824AB2A" w14:textId="77777777" w:rsidR="006B23FD" w:rsidRDefault="006B23FD" w:rsidP="009139A6">
      <w:pPr>
        <w:pStyle w:val="NoSpacing"/>
        <w:rPr>
          <w:rFonts w:cs="Times New Roman"/>
          <w:szCs w:val="24"/>
        </w:rPr>
      </w:pPr>
    </w:p>
    <w:p w14:paraId="357DB9E4" w14:textId="58E2812C" w:rsidR="006B23FD" w:rsidRDefault="006B23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Sep.1504</w:t>
      </w:r>
      <w:r>
        <w:rPr>
          <w:rFonts w:cs="Times New Roman"/>
          <w:szCs w:val="24"/>
        </w:rPr>
        <w:tab/>
        <w:t>He made his Will.   (W.Y.R. p.157)</w:t>
      </w:r>
    </w:p>
    <w:p w14:paraId="18FC64F6" w14:textId="550A6A9E" w:rsidR="006B23FD" w:rsidRDefault="006B23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Nov.</w:t>
      </w:r>
      <w:r>
        <w:rPr>
          <w:rFonts w:cs="Times New Roman"/>
          <w:szCs w:val="24"/>
        </w:rPr>
        <w:tab/>
        <w:t>Probate of his Will.   (ibid.)</w:t>
      </w:r>
    </w:p>
    <w:p w14:paraId="6FBFF03A" w14:textId="77777777" w:rsidR="006B23FD" w:rsidRDefault="006B23FD" w:rsidP="009139A6">
      <w:pPr>
        <w:pStyle w:val="NoSpacing"/>
        <w:rPr>
          <w:rFonts w:cs="Times New Roman"/>
          <w:szCs w:val="24"/>
        </w:rPr>
      </w:pPr>
    </w:p>
    <w:p w14:paraId="276AC27F" w14:textId="77777777" w:rsidR="006B23FD" w:rsidRDefault="006B23FD" w:rsidP="009139A6">
      <w:pPr>
        <w:pStyle w:val="NoSpacing"/>
        <w:rPr>
          <w:rFonts w:cs="Times New Roman"/>
          <w:szCs w:val="24"/>
        </w:rPr>
      </w:pPr>
    </w:p>
    <w:p w14:paraId="2F2026B3" w14:textId="1584EE76" w:rsidR="006B23FD" w:rsidRPr="006B23FD" w:rsidRDefault="006B23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July 2023</w:t>
      </w:r>
    </w:p>
    <w:sectPr w:rsidR="006B23FD" w:rsidRPr="006B23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F707B" w14:textId="77777777" w:rsidR="006B23FD" w:rsidRDefault="006B23FD" w:rsidP="009139A6">
      <w:r>
        <w:separator/>
      </w:r>
    </w:p>
  </w:endnote>
  <w:endnote w:type="continuationSeparator" w:id="0">
    <w:p w14:paraId="7C6C5062" w14:textId="77777777" w:rsidR="006B23FD" w:rsidRDefault="006B23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AD1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FD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87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B3EEA" w14:textId="77777777" w:rsidR="006B23FD" w:rsidRDefault="006B23FD" w:rsidP="009139A6">
      <w:r>
        <w:separator/>
      </w:r>
    </w:p>
  </w:footnote>
  <w:footnote w:type="continuationSeparator" w:id="0">
    <w:p w14:paraId="122A49D0" w14:textId="77777777" w:rsidR="006B23FD" w:rsidRDefault="006B23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B8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26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18A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3FD"/>
    <w:rsid w:val="000666E0"/>
    <w:rsid w:val="002510B7"/>
    <w:rsid w:val="005C130B"/>
    <w:rsid w:val="006B23F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67999"/>
  <w15:chartTrackingRefBased/>
  <w15:docId w15:val="{E8C237CD-C848-4142-A728-FBA637F5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75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2023-07-07T16:41:00Z</dcterms:created>
  <dcterms:modified xsi:type="dcterms:W3CDTF">2023-07-07T17:56:00Z</dcterms:modified>
</cp:coreProperties>
</file>