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DB0A4" w14:textId="4A6C1218" w:rsidR="00B03100" w:rsidRDefault="00B03100" w:rsidP="00B03100">
      <w:pPr>
        <w:pStyle w:val="NoSpacing"/>
      </w:pPr>
      <w:r>
        <w:rPr>
          <w:u w:val="single"/>
        </w:rPr>
        <w:t>Roger STANTON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</w:t>
      </w:r>
      <w:r>
        <w:t>2</w:t>
      </w:r>
      <w:r>
        <w:t>)</w:t>
      </w:r>
    </w:p>
    <w:p w14:paraId="1AEE454B" w14:textId="3D55E820" w:rsidR="00B03100" w:rsidRDefault="00B03100" w:rsidP="00B03100">
      <w:pPr>
        <w:pStyle w:val="NoSpacing"/>
      </w:pPr>
      <w:r>
        <w:t xml:space="preserve">of Canterbury. </w:t>
      </w:r>
      <w:r>
        <w:t>Fletcher.</w:t>
      </w:r>
    </w:p>
    <w:p w14:paraId="41E50D30" w14:textId="77777777" w:rsidR="00B03100" w:rsidRDefault="00B03100" w:rsidP="00B03100">
      <w:pPr>
        <w:pStyle w:val="NoSpacing"/>
      </w:pPr>
    </w:p>
    <w:p w14:paraId="0B37B418" w14:textId="77777777" w:rsidR="00B03100" w:rsidRDefault="00B03100" w:rsidP="00B03100">
      <w:pPr>
        <w:pStyle w:val="NoSpacing"/>
      </w:pPr>
    </w:p>
    <w:p w14:paraId="7304C565" w14:textId="3CBAD4A7" w:rsidR="00B03100" w:rsidRDefault="00B03100" w:rsidP="00B03100">
      <w:pPr>
        <w:pStyle w:val="NoSpacing"/>
      </w:pPr>
      <w:r>
        <w:tab/>
        <w:t>147</w:t>
      </w:r>
      <w:r>
        <w:t>2</w:t>
      </w:r>
      <w:bookmarkStart w:id="0" w:name="_GoBack"/>
      <w:bookmarkEnd w:id="0"/>
      <w:r>
        <w:tab/>
        <w:t>He became a Freeman by redemption.   (Cowper p.301)</w:t>
      </w:r>
    </w:p>
    <w:p w14:paraId="1915BB3D" w14:textId="77777777" w:rsidR="00B03100" w:rsidRDefault="00B03100" w:rsidP="00B03100">
      <w:pPr>
        <w:pStyle w:val="NoSpacing"/>
      </w:pPr>
    </w:p>
    <w:p w14:paraId="71BCDD43" w14:textId="77777777" w:rsidR="00B03100" w:rsidRDefault="00B03100" w:rsidP="00B03100">
      <w:pPr>
        <w:pStyle w:val="NoSpacing"/>
      </w:pPr>
    </w:p>
    <w:p w14:paraId="758145D4" w14:textId="77777777" w:rsidR="00B03100" w:rsidRPr="00891DF7" w:rsidRDefault="00B03100" w:rsidP="00B03100">
      <w:pPr>
        <w:pStyle w:val="NoSpacing"/>
      </w:pPr>
      <w:r>
        <w:t>7 September 2018</w:t>
      </w:r>
    </w:p>
    <w:p w14:paraId="03C5650E" w14:textId="57B4145A" w:rsidR="006B2F86" w:rsidRPr="00B03100" w:rsidRDefault="00B03100" w:rsidP="00E71FC3">
      <w:pPr>
        <w:pStyle w:val="NoSpacing"/>
      </w:pPr>
    </w:p>
    <w:sectPr w:rsidR="006B2F86" w:rsidRPr="00B031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31A4B" w14:textId="77777777" w:rsidR="00B03100" w:rsidRDefault="00B03100" w:rsidP="00E71FC3">
      <w:pPr>
        <w:spacing w:after="0" w:line="240" w:lineRule="auto"/>
      </w:pPr>
      <w:r>
        <w:separator/>
      </w:r>
    </w:p>
  </w:endnote>
  <w:endnote w:type="continuationSeparator" w:id="0">
    <w:p w14:paraId="5A904E60" w14:textId="77777777" w:rsidR="00B03100" w:rsidRDefault="00B031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D34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A9255" w14:textId="77777777" w:rsidR="00B03100" w:rsidRDefault="00B03100" w:rsidP="00E71FC3">
      <w:pPr>
        <w:spacing w:after="0" w:line="240" w:lineRule="auto"/>
      </w:pPr>
      <w:r>
        <w:separator/>
      </w:r>
    </w:p>
  </w:footnote>
  <w:footnote w:type="continuationSeparator" w:id="0">
    <w:p w14:paraId="22935C0E" w14:textId="77777777" w:rsidR="00B03100" w:rsidRDefault="00B031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00"/>
    <w:rsid w:val="001A7C09"/>
    <w:rsid w:val="00577BD5"/>
    <w:rsid w:val="00656CBA"/>
    <w:rsid w:val="006A1F77"/>
    <w:rsid w:val="00733BE7"/>
    <w:rsid w:val="00AB52E8"/>
    <w:rsid w:val="00B0310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86AE"/>
  <w15:chartTrackingRefBased/>
  <w15:docId w15:val="{9114E08B-2072-4BAD-AE7C-3219294A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2018-09-07T19:19:00Z</dcterms:created>
  <dcterms:modified xsi:type="dcterms:W3CDTF">2018-09-07T19:21:00Z</dcterms:modified>
</cp:coreProperties>
</file>