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4F422" w14:textId="4D8EFA9B" w:rsidR="006B2F86" w:rsidRDefault="007857B1" w:rsidP="00E71FC3">
      <w:pPr>
        <w:pStyle w:val="NoSpacing"/>
      </w:pPr>
      <w:r>
        <w:rPr>
          <w:u w:val="single"/>
        </w:rPr>
        <w:t>Richard STANTON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14:paraId="0130DCA3" w14:textId="70696738" w:rsidR="007857B1" w:rsidRDefault="007857B1" w:rsidP="00E71FC3">
      <w:pPr>
        <w:pStyle w:val="NoSpacing"/>
      </w:pPr>
      <w:r>
        <w:t>March King of Arms.</w:t>
      </w:r>
    </w:p>
    <w:p w14:paraId="16A9C80E" w14:textId="0A6C8C8B" w:rsidR="007857B1" w:rsidRDefault="007857B1" w:rsidP="00E71FC3">
      <w:pPr>
        <w:pStyle w:val="NoSpacing"/>
      </w:pPr>
    </w:p>
    <w:p w14:paraId="0158609B" w14:textId="367EBEF3" w:rsidR="007857B1" w:rsidRDefault="007857B1" w:rsidP="00E71FC3">
      <w:pPr>
        <w:pStyle w:val="NoSpacing"/>
      </w:pPr>
    </w:p>
    <w:p w14:paraId="3770434D" w14:textId="2C7099A2" w:rsidR="007857B1" w:rsidRDefault="007857B1" w:rsidP="00E71FC3">
      <w:pPr>
        <w:pStyle w:val="NoSpacing"/>
      </w:pPr>
      <w:r>
        <w:t xml:space="preserve">     Mar.1469</w:t>
      </w:r>
      <w:r>
        <w:tab/>
        <w:t xml:space="preserve">He was sent to Chesterfield with Sir William Parr and Richard </w:t>
      </w:r>
      <w:proofErr w:type="spellStart"/>
      <w:r>
        <w:t>Rufford</w:t>
      </w:r>
      <w:proofErr w:type="spellEnd"/>
    </w:p>
    <w:p w14:paraId="65DDCEDA" w14:textId="77777777" w:rsidR="007857B1" w:rsidRDefault="007857B1" w:rsidP="00E71FC3">
      <w:pPr>
        <w:pStyle w:val="NoSpacing"/>
      </w:pPr>
      <w:r>
        <w:tab/>
      </w:r>
      <w:r>
        <w:tab/>
        <w:t>to take a message from Edward IV to Clarence and Warwick.</w:t>
      </w:r>
    </w:p>
    <w:p w14:paraId="4CB8A41F" w14:textId="77777777" w:rsidR="007857B1" w:rsidRDefault="007857B1" w:rsidP="00E71FC3">
      <w:pPr>
        <w:pStyle w:val="NoSpacing"/>
      </w:pPr>
      <w:r>
        <w:tab/>
      </w:r>
      <w:r>
        <w:tab/>
        <w:t>(Hammond p.16)</w:t>
      </w:r>
    </w:p>
    <w:p w14:paraId="7252C9A0" w14:textId="77777777" w:rsidR="007857B1" w:rsidRDefault="007857B1" w:rsidP="00E71FC3">
      <w:pPr>
        <w:pStyle w:val="NoSpacing"/>
      </w:pPr>
    </w:p>
    <w:p w14:paraId="4A710910" w14:textId="77777777" w:rsidR="007857B1" w:rsidRDefault="007857B1" w:rsidP="00E71FC3">
      <w:pPr>
        <w:pStyle w:val="NoSpacing"/>
      </w:pPr>
    </w:p>
    <w:p w14:paraId="76C2A906" w14:textId="107D5541" w:rsidR="007857B1" w:rsidRPr="007857B1" w:rsidRDefault="007857B1" w:rsidP="00E71FC3">
      <w:pPr>
        <w:pStyle w:val="NoSpacing"/>
      </w:pPr>
      <w:r>
        <w:t>12 June 2018</w:t>
      </w:r>
      <w:bookmarkStart w:id="0" w:name="_GoBack"/>
      <w:bookmarkEnd w:id="0"/>
      <w:r>
        <w:t xml:space="preserve"> </w:t>
      </w:r>
    </w:p>
    <w:sectPr w:rsidR="007857B1" w:rsidRPr="007857B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902E8" w14:textId="77777777" w:rsidR="007857B1" w:rsidRDefault="007857B1" w:rsidP="00E71FC3">
      <w:pPr>
        <w:spacing w:after="0" w:line="240" w:lineRule="auto"/>
      </w:pPr>
      <w:r>
        <w:separator/>
      </w:r>
    </w:p>
  </w:endnote>
  <w:endnote w:type="continuationSeparator" w:id="0">
    <w:p w14:paraId="6D7687C3" w14:textId="77777777" w:rsidR="007857B1" w:rsidRDefault="007857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D05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6B789" w14:textId="77777777" w:rsidR="007857B1" w:rsidRDefault="007857B1" w:rsidP="00E71FC3">
      <w:pPr>
        <w:spacing w:after="0" w:line="240" w:lineRule="auto"/>
      </w:pPr>
      <w:r>
        <w:separator/>
      </w:r>
    </w:p>
  </w:footnote>
  <w:footnote w:type="continuationSeparator" w:id="0">
    <w:p w14:paraId="5147B7B1" w14:textId="77777777" w:rsidR="007857B1" w:rsidRDefault="007857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7B1"/>
    <w:rsid w:val="001A7C09"/>
    <w:rsid w:val="00577BD5"/>
    <w:rsid w:val="00656CBA"/>
    <w:rsid w:val="006A1F77"/>
    <w:rsid w:val="00733BE7"/>
    <w:rsid w:val="007857B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96F49"/>
  <w15:chartTrackingRefBased/>
  <w15:docId w15:val="{61E958B2-CE59-4854-A801-12B6296A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2018-06-12T20:49:00Z</dcterms:created>
  <dcterms:modified xsi:type="dcterms:W3CDTF">2018-06-12T20:52:00Z</dcterms:modified>
</cp:coreProperties>
</file>