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199" w:rsidRDefault="00356199" w:rsidP="00356199">
      <w:pPr>
        <w:pStyle w:val="NoSpacing"/>
      </w:pPr>
      <w:bookmarkStart w:id="0" w:name="_GoBack"/>
      <w:bookmarkEnd w:id="0"/>
      <w:r>
        <w:rPr>
          <w:u w:val="single"/>
        </w:rPr>
        <w:t>John STANTON</w:t>
      </w:r>
      <w:r>
        <w:t xml:space="preserve">      (fl.1459)</w:t>
      </w:r>
    </w:p>
    <w:p w:rsidR="00356199" w:rsidRDefault="00356199" w:rsidP="00356199">
      <w:pPr>
        <w:pStyle w:val="NoSpacing"/>
      </w:pPr>
      <w:r>
        <w:t>of Rougham.</w:t>
      </w:r>
    </w:p>
    <w:p w:rsidR="00356199" w:rsidRDefault="00356199" w:rsidP="00356199">
      <w:pPr>
        <w:pStyle w:val="NoSpacing"/>
      </w:pPr>
    </w:p>
    <w:p w:rsidR="00356199" w:rsidRDefault="00356199" w:rsidP="00356199">
      <w:pPr>
        <w:pStyle w:val="NoSpacing"/>
      </w:pPr>
    </w:p>
    <w:p w:rsidR="00356199" w:rsidRDefault="00356199" w:rsidP="00356199">
      <w:pPr>
        <w:pStyle w:val="NoSpacing"/>
      </w:pPr>
      <w:r>
        <w:t>17 Sep.1459</w:t>
      </w:r>
      <w:r>
        <w:tab/>
        <w:t>He made his Will.   (Redstone p.78)</w:t>
      </w:r>
    </w:p>
    <w:p w:rsidR="00356199" w:rsidRDefault="00356199" w:rsidP="00356199">
      <w:pPr>
        <w:pStyle w:val="NoSpacing"/>
      </w:pPr>
    </w:p>
    <w:p w:rsidR="00356199" w:rsidRDefault="00356199" w:rsidP="00356199">
      <w:pPr>
        <w:pStyle w:val="NoSpacing"/>
      </w:pPr>
    </w:p>
    <w:p w:rsidR="00E47068" w:rsidRPr="00C009D8" w:rsidRDefault="00356199" w:rsidP="00356199">
      <w:pPr>
        <w:pStyle w:val="NoSpacing"/>
      </w:pPr>
      <w:r>
        <w:t>10 January 2014</w:t>
      </w: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199" w:rsidRDefault="00356199" w:rsidP="00920DE3">
      <w:pPr>
        <w:spacing w:after="0" w:line="240" w:lineRule="auto"/>
      </w:pPr>
      <w:r>
        <w:separator/>
      </w:r>
    </w:p>
  </w:endnote>
  <w:endnote w:type="continuationSeparator" w:id="0">
    <w:p w:rsidR="00356199" w:rsidRDefault="003561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199" w:rsidRDefault="00356199" w:rsidP="00920DE3">
      <w:pPr>
        <w:spacing w:after="0" w:line="240" w:lineRule="auto"/>
      </w:pPr>
      <w:r>
        <w:separator/>
      </w:r>
    </w:p>
  </w:footnote>
  <w:footnote w:type="continuationSeparator" w:id="0">
    <w:p w:rsidR="00356199" w:rsidRDefault="003561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199"/>
    <w:rsid w:val="00120749"/>
    <w:rsid w:val="00356199"/>
    <w:rsid w:val="004466C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5B2FCF-0EFF-444F-9332-1C68AFA3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2014-01-26T21:43:00Z</dcterms:created>
  <dcterms:modified xsi:type="dcterms:W3CDTF">2018-03-23T15:04:00Z</dcterms:modified>
</cp:coreProperties>
</file>