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9BA23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fl.1455-9)</w:t>
      </w:r>
    </w:p>
    <w:p w14:paraId="4F0692CD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4A3AA441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BC2D07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83019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1455-6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49)</w:t>
      </w:r>
    </w:p>
    <w:p w14:paraId="06F9FEA9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1459</w:t>
      </w:r>
      <w:r>
        <w:rPr>
          <w:rFonts w:ascii="Times New Roman" w:hAnsi="Times New Roman" w:cs="Times New Roman"/>
          <w:sz w:val="24"/>
          <w:szCs w:val="24"/>
        </w:rPr>
        <w:tab/>
        <w:t>M.A.   (ibid.)</w:t>
      </w:r>
    </w:p>
    <w:p w14:paraId="3FAB4920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211F27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4DC6D" w14:textId="77777777" w:rsidR="00DB226F" w:rsidRDefault="00DB226F" w:rsidP="00DB2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400F01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3FE05" w14:textId="77777777" w:rsidR="00DB226F" w:rsidRDefault="00DB226F" w:rsidP="009139A6">
      <w:r>
        <w:separator/>
      </w:r>
    </w:p>
  </w:endnote>
  <w:endnote w:type="continuationSeparator" w:id="0">
    <w:p w14:paraId="4AE14A2F" w14:textId="77777777" w:rsidR="00DB226F" w:rsidRDefault="00DB22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0F1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48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5B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D3CE5" w14:textId="77777777" w:rsidR="00DB226F" w:rsidRDefault="00DB226F" w:rsidP="009139A6">
      <w:r>
        <w:separator/>
      </w:r>
    </w:p>
  </w:footnote>
  <w:footnote w:type="continuationSeparator" w:id="0">
    <w:p w14:paraId="14AF58EE" w14:textId="77777777" w:rsidR="00DB226F" w:rsidRDefault="00DB22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ACA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95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72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26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B226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CA5A0"/>
  <w15:chartTrackingRefBased/>
  <w15:docId w15:val="{CED0E104-0550-4BE1-BD8A-80E9EF77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2021-08-04T18:12:00Z</dcterms:created>
  <dcterms:modified xsi:type="dcterms:W3CDTF">2021-08-04T18:13:00Z</dcterms:modified>
</cp:coreProperties>
</file>