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21ACB" w14:textId="77777777" w:rsidR="006C4594" w:rsidRDefault="006C4594" w:rsidP="006C45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fl.1458-73)</w:t>
      </w:r>
    </w:p>
    <w:p w14:paraId="1C6A9B1D" w14:textId="77777777" w:rsidR="006C4594" w:rsidRDefault="006C4594" w:rsidP="006C45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the church of </w:t>
      </w:r>
      <w:proofErr w:type="spellStart"/>
      <w:proofErr w:type="gramStart"/>
      <w:r>
        <w:rPr>
          <w:rFonts w:cs="Times New Roman"/>
          <w:szCs w:val="24"/>
        </w:rPr>
        <w:t>St.Nicholas</w:t>
      </w:r>
      <w:proofErr w:type="spellEnd"/>
      <w:proofErr w:type="gramEnd"/>
      <w:r>
        <w:rPr>
          <w:rFonts w:cs="Times New Roman"/>
          <w:szCs w:val="24"/>
        </w:rPr>
        <w:t>, North Walsham, Norfolk.</w:t>
      </w:r>
    </w:p>
    <w:p w14:paraId="40CD784F" w14:textId="77777777" w:rsidR="006C4594" w:rsidRDefault="006C4594" w:rsidP="006C4594">
      <w:pPr>
        <w:pStyle w:val="NoSpacing"/>
        <w:rPr>
          <w:rFonts w:cs="Times New Roman"/>
          <w:szCs w:val="24"/>
        </w:rPr>
      </w:pPr>
    </w:p>
    <w:p w14:paraId="258D4132" w14:textId="77777777" w:rsidR="006C4594" w:rsidRDefault="006C4594" w:rsidP="006C4594">
      <w:pPr>
        <w:pStyle w:val="NoSpacing"/>
        <w:rPr>
          <w:rFonts w:cs="Times New Roman"/>
          <w:szCs w:val="24"/>
        </w:rPr>
      </w:pPr>
    </w:p>
    <w:p w14:paraId="370AF47B" w14:textId="77777777" w:rsidR="006C4594" w:rsidRDefault="006C4594" w:rsidP="006C45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He became Vicar.</w:t>
      </w:r>
    </w:p>
    <w:p w14:paraId="3A51D9F1" w14:textId="77777777" w:rsidR="006C4594" w:rsidRDefault="006C4594" w:rsidP="006C4594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7122C26C" w14:textId="77777777" w:rsidR="006C4594" w:rsidRDefault="006C4594" w:rsidP="006C4594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73-9,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5D899B33" w14:textId="77777777" w:rsidR="006C4594" w:rsidRDefault="006C4594" w:rsidP="006C4594">
      <w:pPr>
        <w:pStyle w:val="NoSpacing"/>
        <w:rPr>
          <w:rFonts w:cs="Times New Roman"/>
          <w:szCs w:val="24"/>
        </w:rPr>
      </w:pPr>
    </w:p>
    <w:p w14:paraId="0313D803" w14:textId="77777777" w:rsidR="006C4594" w:rsidRDefault="006C4594" w:rsidP="006C4594">
      <w:pPr>
        <w:pStyle w:val="NoSpacing"/>
        <w:rPr>
          <w:rFonts w:cs="Times New Roman"/>
          <w:szCs w:val="24"/>
        </w:rPr>
      </w:pPr>
    </w:p>
    <w:p w14:paraId="2B528E75" w14:textId="77777777" w:rsidR="006C4594" w:rsidRDefault="006C4594" w:rsidP="006C45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2024</w:t>
      </w:r>
    </w:p>
    <w:p w14:paraId="1FBC4B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DDCE3" w14:textId="77777777" w:rsidR="006C4594" w:rsidRDefault="006C4594" w:rsidP="009139A6">
      <w:r>
        <w:separator/>
      </w:r>
    </w:p>
  </w:endnote>
  <w:endnote w:type="continuationSeparator" w:id="0">
    <w:p w14:paraId="07829977" w14:textId="77777777" w:rsidR="006C4594" w:rsidRDefault="006C45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F13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635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8A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5BBB3" w14:textId="77777777" w:rsidR="006C4594" w:rsidRDefault="006C4594" w:rsidP="009139A6">
      <w:r>
        <w:separator/>
      </w:r>
    </w:p>
  </w:footnote>
  <w:footnote w:type="continuationSeparator" w:id="0">
    <w:p w14:paraId="3ACF08F5" w14:textId="77777777" w:rsidR="006C4594" w:rsidRDefault="006C45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631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B83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DBC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594"/>
    <w:rsid w:val="000666E0"/>
    <w:rsid w:val="002510B7"/>
    <w:rsid w:val="005C130B"/>
    <w:rsid w:val="006C459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CE52C"/>
  <w15:chartTrackingRefBased/>
  <w15:docId w15:val="{182446CD-7587-42E9-81EF-0D8C333D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2024-02-02T17:53:00Z</dcterms:created>
  <dcterms:modified xsi:type="dcterms:W3CDTF">2024-02-02T17:56:00Z</dcterms:modified>
</cp:coreProperties>
</file>