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7F49" w:rsidRDefault="00827F49" w:rsidP="00827F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STANTON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827F49" w:rsidRDefault="00827F49" w:rsidP="00827F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7F49" w:rsidRDefault="00827F49" w:rsidP="00827F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7F49" w:rsidRDefault="00827F49" w:rsidP="00827F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Aug.1418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Bulwick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827F49" w:rsidRDefault="00827F49" w:rsidP="00827F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Northamptonshire, into lands held by the late Sir Richard Grey, 4</w:t>
      </w:r>
      <w:r w:rsidRPr="00D22DE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Lord</w:t>
      </w:r>
    </w:p>
    <w:p w:rsidR="00827F49" w:rsidRDefault="00827F49" w:rsidP="00827F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Codnor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827F49" w:rsidRDefault="00827F49" w:rsidP="00827F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103B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21-13)</w:t>
      </w:r>
    </w:p>
    <w:p w:rsidR="00827F49" w:rsidRDefault="00827F49" w:rsidP="00827F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7F49" w:rsidRDefault="00827F49" w:rsidP="00827F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27F49" w:rsidRDefault="00827F49" w:rsidP="00827F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2015</w:t>
      </w:r>
      <w:bookmarkStart w:id="0" w:name="_GoBack"/>
      <w:bookmarkEnd w:id="0"/>
    </w:p>
    <w:sectPr w:rsidR="00DD5B8A" w:rsidRPr="00827F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F49" w:rsidRDefault="00827F49" w:rsidP="00564E3C">
      <w:pPr>
        <w:spacing w:after="0" w:line="240" w:lineRule="auto"/>
      </w:pPr>
      <w:r>
        <w:separator/>
      </w:r>
    </w:p>
  </w:endnote>
  <w:endnote w:type="continuationSeparator" w:id="0">
    <w:p w:rsidR="00827F49" w:rsidRDefault="00827F4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27F49">
      <w:rPr>
        <w:rFonts w:ascii="Times New Roman" w:hAnsi="Times New Roman" w:cs="Times New Roman"/>
        <w:noProof/>
        <w:sz w:val="24"/>
        <w:szCs w:val="24"/>
      </w:rPr>
      <w:t>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F49" w:rsidRDefault="00827F49" w:rsidP="00564E3C">
      <w:pPr>
        <w:spacing w:after="0" w:line="240" w:lineRule="auto"/>
      </w:pPr>
      <w:r>
        <w:separator/>
      </w:r>
    </w:p>
  </w:footnote>
  <w:footnote w:type="continuationSeparator" w:id="0">
    <w:p w:rsidR="00827F49" w:rsidRDefault="00827F4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F49"/>
    <w:rsid w:val="00372DC6"/>
    <w:rsid w:val="00564E3C"/>
    <w:rsid w:val="0064591D"/>
    <w:rsid w:val="00827F4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A4C30"/>
  <w15:chartTrackingRefBased/>
  <w15:docId w15:val="{01CDCC28-D47D-4CDE-9DC3-7E4427241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27F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2015-10-05T22:05:00Z</dcterms:created>
  <dcterms:modified xsi:type="dcterms:W3CDTF">2015-10-05T22:06:00Z</dcterms:modified>
</cp:coreProperties>
</file>