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D34D2" w14:textId="77777777" w:rsidR="00267662" w:rsidRDefault="00267662" w:rsidP="002676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Alexander STANTER</w:t>
      </w:r>
      <w:r>
        <w:rPr>
          <w:rFonts w:ascii="Times New Roman" w:hAnsi="Times New Roman" w:cs="Times New Roman"/>
        </w:rPr>
        <w:t xml:space="preserve">       (fl.1484)</w:t>
      </w:r>
    </w:p>
    <w:p w14:paraId="36D045CA" w14:textId="77777777" w:rsidR="00267662" w:rsidRDefault="00267662" w:rsidP="00267662">
      <w:pPr>
        <w:rPr>
          <w:rFonts w:ascii="Times New Roman" w:hAnsi="Times New Roman" w:cs="Times New Roman"/>
        </w:rPr>
      </w:pPr>
    </w:p>
    <w:p w14:paraId="6F1226A1" w14:textId="77777777" w:rsidR="00267662" w:rsidRDefault="00267662" w:rsidP="00267662">
      <w:pPr>
        <w:rPr>
          <w:rFonts w:ascii="Times New Roman" w:hAnsi="Times New Roman" w:cs="Times New Roman"/>
        </w:rPr>
      </w:pPr>
    </w:p>
    <w:p w14:paraId="2660DCEF" w14:textId="77777777" w:rsidR="00267662" w:rsidRDefault="00267662" w:rsidP="002676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Wymboll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Horningsham</w:t>
      </w:r>
      <w:proofErr w:type="spellEnd"/>
      <w:r>
        <w:rPr>
          <w:rFonts w:ascii="Times New Roman" w:hAnsi="Times New Roman" w:cs="Times New Roman"/>
        </w:rPr>
        <w:t>,</w:t>
      </w:r>
    </w:p>
    <w:p w14:paraId="6D088CC5" w14:textId="77777777" w:rsidR="00267662" w:rsidRDefault="00267662" w:rsidP="002676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Wiltshire(q.v.), Robert </w:t>
      </w:r>
      <w:proofErr w:type="spellStart"/>
      <w:r>
        <w:rPr>
          <w:rFonts w:ascii="Times New Roman" w:hAnsi="Times New Roman" w:cs="Times New Roman"/>
        </w:rPr>
        <w:t>Turges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Horningsham</w:t>
      </w:r>
      <w:proofErr w:type="spellEnd"/>
      <w:r>
        <w:rPr>
          <w:rFonts w:ascii="Times New Roman" w:hAnsi="Times New Roman" w:cs="Times New Roman"/>
        </w:rPr>
        <w:t>(q.v.) and John</w:t>
      </w:r>
    </w:p>
    <w:p w14:paraId="7C0D5A7F" w14:textId="77777777" w:rsidR="00267662" w:rsidRDefault="00267662" w:rsidP="002676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Cuer</w:t>
      </w:r>
      <w:proofErr w:type="spellEnd"/>
      <w:r>
        <w:rPr>
          <w:rFonts w:ascii="Times New Roman" w:hAnsi="Times New Roman" w:cs="Times New Roman"/>
        </w:rPr>
        <w:t>, junior, of Maiden Bradley(q.v.).</w:t>
      </w:r>
    </w:p>
    <w:p w14:paraId="2755C0EF" w14:textId="77777777" w:rsidR="00267662" w:rsidRDefault="00267662" w:rsidP="002676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FD761F9" w14:textId="77777777" w:rsidR="00267662" w:rsidRDefault="00267662" w:rsidP="00267662">
      <w:pPr>
        <w:rPr>
          <w:rFonts w:ascii="Times New Roman" w:hAnsi="Times New Roman" w:cs="Times New Roman"/>
        </w:rPr>
      </w:pPr>
    </w:p>
    <w:p w14:paraId="24D65C6F" w14:textId="77777777" w:rsidR="00267662" w:rsidRDefault="00267662" w:rsidP="00267662">
      <w:pPr>
        <w:rPr>
          <w:rFonts w:ascii="Times New Roman" w:hAnsi="Times New Roman" w:cs="Times New Roman"/>
        </w:rPr>
      </w:pPr>
    </w:p>
    <w:p w14:paraId="4EA4D308" w14:textId="77777777" w:rsidR="00267662" w:rsidRDefault="00267662" w:rsidP="002676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2019</w:t>
      </w:r>
    </w:p>
    <w:p w14:paraId="60EDC033" w14:textId="77777777" w:rsidR="006B2F86" w:rsidRPr="00E71FC3" w:rsidRDefault="002676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054BA" w14:textId="77777777" w:rsidR="00267662" w:rsidRDefault="00267662" w:rsidP="00E71FC3">
      <w:r>
        <w:separator/>
      </w:r>
    </w:p>
  </w:endnote>
  <w:endnote w:type="continuationSeparator" w:id="0">
    <w:p w14:paraId="270184FD" w14:textId="77777777" w:rsidR="00267662" w:rsidRDefault="002676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29E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F34111" w14:textId="77777777" w:rsidR="00267662" w:rsidRDefault="00267662" w:rsidP="00E71FC3">
      <w:r>
        <w:separator/>
      </w:r>
    </w:p>
  </w:footnote>
  <w:footnote w:type="continuationSeparator" w:id="0">
    <w:p w14:paraId="3CE4CEBE" w14:textId="77777777" w:rsidR="00267662" w:rsidRDefault="002676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62"/>
    <w:rsid w:val="001A7C09"/>
    <w:rsid w:val="0026766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E37B"/>
  <w15:chartTrackingRefBased/>
  <w15:docId w15:val="{189E4A0E-3C19-4CA1-ABA1-3B059AA4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76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676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2019-01-28T21:50:00Z</dcterms:created>
  <dcterms:modified xsi:type="dcterms:W3CDTF">2019-01-28T21:50:00Z</dcterms:modified>
</cp:coreProperties>
</file>