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STANT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Taunton, Somerset. Butcher.</w:t>
      </w: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</w:t>
      </w: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Gambon(q.v.) brought a plaint against them, as the executors of</w:t>
      </w: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London(q.v.),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Richard </w:t>
      </w:r>
      <w:proofErr w:type="spellStart"/>
      <w:r>
        <w:rPr>
          <w:rFonts w:ascii="Times New Roman" w:hAnsi="Times New Roman" w:cs="Times New Roman"/>
        </w:rPr>
        <w:t>Bolham</w:t>
      </w:r>
      <w:proofErr w:type="spellEnd"/>
      <w:r>
        <w:rPr>
          <w:rFonts w:ascii="Times New Roman" w:hAnsi="Times New Roman" w:cs="Times New Roman"/>
        </w:rPr>
        <w:t xml:space="preserve"> of Hale, Somerset(q.v.), </w:t>
      </w: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Peter </w:t>
      </w:r>
      <w:proofErr w:type="spellStart"/>
      <w:r>
        <w:rPr>
          <w:rFonts w:ascii="Times New Roman" w:hAnsi="Times New Roman" w:cs="Times New Roman"/>
        </w:rPr>
        <w:t>Colham</w:t>
      </w:r>
      <w:proofErr w:type="spellEnd"/>
      <w:r>
        <w:rPr>
          <w:rFonts w:ascii="Times New Roman" w:hAnsi="Times New Roman" w:cs="Times New Roman"/>
        </w:rPr>
        <w:t>, also of Hale(q.v.).</w:t>
      </w: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(ibid)</w:t>
      </w: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</w:p>
    <w:p w:rsidR="001C65DA" w:rsidRDefault="001C65DA" w:rsidP="001C6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2017</w:t>
      </w:r>
    </w:p>
    <w:p w:rsidR="006B2F86" w:rsidRPr="00E71FC3" w:rsidRDefault="001C65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5DA" w:rsidRDefault="001C65DA" w:rsidP="00E71FC3">
      <w:r>
        <w:separator/>
      </w:r>
    </w:p>
  </w:endnote>
  <w:endnote w:type="continuationSeparator" w:id="0">
    <w:p w:rsidR="001C65DA" w:rsidRDefault="001C65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5DA" w:rsidRDefault="001C65DA" w:rsidP="00E71FC3">
      <w:r>
        <w:separator/>
      </w:r>
    </w:p>
  </w:footnote>
  <w:footnote w:type="continuationSeparator" w:id="0">
    <w:p w:rsidR="001C65DA" w:rsidRDefault="001C65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DA"/>
    <w:rsid w:val="001A7C09"/>
    <w:rsid w:val="001C65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F7E6B-5948-42F4-9BA5-E6A1826D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5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2017-11-16T22:20:00Z</dcterms:created>
  <dcterms:modified xsi:type="dcterms:W3CDTF">2017-11-16T22:20:00Z</dcterms:modified>
</cp:coreProperties>
</file>