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AD4" w:rsidRDefault="00924AD4" w:rsidP="00924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STANT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24AD4" w:rsidRDefault="00924AD4" w:rsidP="00924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Taunton, Somerset.</w:t>
      </w:r>
    </w:p>
    <w:p w:rsidR="00924AD4" w:rsidRDefault="00924AD4" w:rsidP="00924AD4">
      <w:pPr>
        <w:rPr>
          <w:rFonts w:ascii="Times New Roman" w:hAnsi="Times New Roman" w:cs="Times New Roman"/>
        </w:rPr>
      </w:pPr>
    </w:p>
    <w:p w:rsidR="00924AD4" w:rsidRDefault="00924AD4" w:rsidP="00924AD4">
      <w:pPr>
        <w:rPr>
          <w:rFonts w:ascii="Times New Roman" w:hAnsi="Times New Roman" w:cs="Times New Roman"/>
        </w:rPr>
      </w:pPr>
    </w:p>
    <w:p w:rsidR="00924AD4" w:rsidRDefault="00924AD4" w:rsidP="00924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Robert(q.v.)</w:t>
      </w:r>
    </w:p>
    <w:p w:rsidR="00924AD4" w:rsidRDefault="00924AD4" w:rsidP="00924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924AD4" w:rsidRDefault="00924AD4" w:rsidP="00924AD4">
      <w:pPr>
        <w:rPr>
          <w:rFonts w:ascii="Times New Roman" w:hAnsi="Times New Roman" w:cs="Times New Roman"/>
        </w:rPr>
      </w:pPr>
    </w:p>
    <w:p w:rsidR="00924AD4" w:rsidRDefault="00924AD4" w:rsidP="00924AD4">
      <w:pPr>
        <w:rPr>
          <w:rFonts w:ascii="Times New Roman" w:hAnsi="Times New Roman" w:cs="Times New Roman"/>
        </w:rPr>
      </w:pPr>
    </w:p>
    <w:p w:rsidR="00924AD4" w:rsidRDefault="00924AD4" w:rsidP="00924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Gambon(q.v.) brought a plaint against them, as the executors of</w:t>
      </w:r>
    </w:p>
    <w:p w:rsidR="00924AD4" w:rsidRDefault="00924AD4" w:rsidP="00924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London(q.v.),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Richard </w:t>
      </w:r>
      <w:proofErr w:type="spellStart"/>
      <w:r>
        <w:rPr>
          <w:rFonts w:ascii="Times New Roman" w:hAnsi="Times New Roman" w:cs="Times New Roman"/>
        </w:rPr>
        <w:t>Bolham</w:t>
      </w:r>
      <w:proofErr w:type="spellEnd"/>
      <w:r>
        <w:rPr>
          <w:rFonts w:ascii="Times New Roman" w:hAnsi="Times New Roman" w:cs="Times New Roman"/>
        </w:rPr>
        <w:t xml:space="preserve"> of Hale, Somerset(q.v.), </w:t>
      </w:r>
    </w:p>
    <w:p w:rsidR="00924AD4" w:rsidRDefault="00924AD4" w:rsidP="00924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Peter </w:t>
      </w:r>
      <w:proofErr w:type="spellStart"/>
      <w:r>
        <w:rPr>
          <w:rFonts w:ascii="Times New Roman" w:hAnsi="Times New Roman" w:cs="Times New Roman"/>
        </w:rPr>
        <w:t>Colham</w:t>
      </w:r>
      <w:proofErr w:type="spellEnd"/>
      <w:r>
        <w:rPr>
          <w:rFonts w:ascii="Times New Roman" w:hAnsi="Times New Roman" w:cs="Times New Roman"/>
        </w:rPr>
        <w:t>, also of Hale(q.v.).</w:t>
      </w:r>
    </w:p>
    <w:p w:rsidR="00924AD4" w:rsidRDefault="00924AD4" w:rsidP="00924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(ibid)</w:t>
      </w:r>
    </w:p>
    <w:p w:rsidR="00924AD4" w:rsidRDefault="00924AD4" w:rsidP="00924AD4">
      <w:pPr>
        <w:rPr>
          <w:rFonts w:ascii="Times New Roman" w:hAnsi="Times New Roman" w:cs="Times New Roman"/>
        </w:rPr>
      </w:pPr>
    </w:p>
    <w:p w:rsidR="00924AD4" w:rsidRDefault="00924AD4" w:rsidP="00924AD4">
      <w:pPr>
        <w:rPr>
          <w:rFonts w:ascii="Times New Roman" w:hAnsi="Times New Roman" w:cs="Times New Roman"/>
        </w:rPr>
      </w:pPr>
    </w:p>
    <w:p w:rsidR="00924AD4" w:rsidRDefault="00924AD4" w:rsidP="00924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November 2017</w:t>
      </w:r>
    </w:p>
    <w:p w:rsidR="006B2F86" w:rsidRPr="00E71FC3" w:rsidRDefault="00924AD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AD4" w:rsidRDefault="00924AD4" w:rsidP="00E71FC3">
      <w:r>
        <w:separator/>
      </w:r>
    </w:p>
  </w:endnote>
  <w:endnote w:type="continuationSeparator" w:id="0">
    <w:p w:rsidR="00924AD4" w:rsidRDefault="00924AD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AD4" w:rsidRDefault="00924AD4" w:rsidP="00E71FC3">
      <w:r>
        <w:separator/>
      </w:r>
    </w:p>
  </w:footnote>
  <w:footnote w:type="continuationSeparator" w:id="0">
    <w:p w:rsidR="00924AD4" w:rsidRDefault="00924AD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D4"/>
    <w:rsid w:val="001A7C09"/>
    <w:rsid w:val="00577BD5"/>
    <w:rsid w:val="00656CBA"/>
    <w:rsid w:val="006A1F77"/>
    <w:rsid w:val="00733BE7"/>
    <w:rsid w:val="00924AD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F02EA6-F87B-4BFF-8C18-4C8D2639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4AD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2017-11-16T22:20:00Z</dcterms:created>
  <dcterms:modified xsi:type="dcterms:W3CDTF">2017-11-16T22:21:00Z</dcterms:modified>
</cp:coreProperties>
</file>