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C5F24" w14:textId="3B7EF83B" w:rsidR="00055CA9" w:rsidRDefault="00055CA9" w:rsidP="00055CA9">
      <w:pPr>
        <w:pStyle w:val="NoSpacing"/>
      </w:pPr>
      <w:r>
        <w:rPr>
          <w:u w:val="single"/>
        </w:rPr>
        <w:t>Walter STANSTED</w:t>
      </w:r>
      <w:r>
        <w:t xml:space="preserve">       (</w:t>
      </w:r>
      <w:r w:rsidR="00155AE3">
        <w:t>d</w:t>
      </w:r>
      <w:bookmarkStart w:id="0" w:name="_GoBack"/>
      <w:bookmarkEnd w:id="0"/>
      <w:r>
        <w:t>.14</w:t>
      </w:r>
      <w:r w:rsidR="00155AE3">
        <w:t>97)</w:t>
      </w:r>
    </w:p>
    <w:p w14:paraId="6E9AE19C" w14:textId="77777777" w:rsidR="00055CA9" w:rsidRDefault="00055CA9" w:rsidP="00055CA9">
      <w:pPr>
        <w:pStyle w:val="NoSpacing"/>
      </w:pPr>
      <w:r>
        <w:t xml:space="preserve">Abbot of the Monastery of </w:t>
      </w:r>
      <w:proofErr w:type="spellStart"/>
      <w:r>
        <w:t>St.John</w:t>
      </w:r>
      <w:proofErr w:type="spellEnd"/>
      <w:r>
        <w:t>, Colchester.</w:t>
      </w:r>
    </w:p>
    <w:p w14:paraId="46CE0F7D" w14:textId="77777777" w:rsidR="00055CA9" w:rsidRDefault="00055CA9" w:rsidP="00055CA9">
      <w:pPr>
        <w:pStyle w:val="NoSpacing"/>
      </w:pPr>
    </w:p>
    <w:p w14:paraId="6A3504F3" w14:textId="614898B6" w:rsidR="00055CA9" w:rsidRDefault="00055CA9" w:rsidP="00055CA9">
      <w:pPr>
        <w:pStyle w:val="NoSpacing"/>
      </w:pPr>
    </w:p>
    <w:p w14:paraId="03172DDD" w14:textId="77777777" w:rsidR="00155AE3" w:rsidRDefault="00155AE3" w:rsidP="00155AE3">
      <w:pPr>
        <w:pStyle w:val="NoSpacing"/>
        <w:ind w:left="720"/>
      </w:pPr>
      <w:r>
        <w:t>1468</w:t>
      </w:r>
      <w:r>
        <w:tab/>
        <w:t>He was elected Abbot.   (V.C.H. Essex vol.2 pp.93-102)</w:t>
      </w:r>
    </w:p>
    <w:p w14:paraId="0F0BD69E" w14:textId="77F813A9" w:rsidR="00055CA9" w:rsidRDefault="00055CA9" w:rsidP="00155AE3">
      <w:pPr>
        <w:pStyle w:val="NoSpacing"/>
      </w:pPr>
      <w:r>
        <w:tab/>
        <w:t>1483</w:t>
      </w:r>
      <w:r>
        <w:tab/>
        <w:t xml:space="preserve">He made a plaint of debt against Henry </w:t>
      </w:r>
      <w:proofErr w:type="spellStart"/>
      <w:r>
        <w:t>Haukewode</w:t>
      </w:r>
      <w:proofErr w:type="spellEnd"/>
      <w:r>
        <w:t xml:space="preserve"> of Colchester(q.v.).</w:t>
      </w:r>
    </w:p>
    <w:p w14:paraId="524E2F1B" w14:textId="411D2703" w:rsidR="00155AE3" w:rsidRDefault="00055CA9" w:rsidP="00155AE3">
      <w:pPr>
        <w:pStyle w:val="NoSpacing"/>
      </w:pPr>
      <w:r>
        <w:tab/>
      </w:r>
      <w:r>
        <w:tab/>
      </w:r>
      <w:r w:rsidRPr="00055CA9">
        <w:rPr>
          <w:sz w:val="22"/>
          <w:szCs w:val="22"/>
        </w:rPr>
        <w:t>(</w:t>
      </w:r>
      <w:hyperlink r:id="rId6" w:history="1">
        <w:r w:rsidRPr="00055CA9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055CA9">
        <w:rPr>
          <w:sz w:val="22"/>
          <w:szCs w:val="22"/>
        </w:rPr>
        <w:t>)</w:t>
      </w:r>
      <w:r w:rsidR="00155AE3">
        <w:tab/>
      </w:r>
    </w:p>
    <w:p w14:paraId="1C71F414" w14:textId="77777777" w:rsidR="00155AE3" w:rsidRDefault="00155AE3" w:rsidP="00155AE3">
      <w:pPr>
        <w:pStyle w:val="NoSpacing"/>
      </w:pPr>
      <w:r>
        <w:tab/>
        <w:t>1484</w:t>
      </w:r>
      <w:r>
        <w:tab/>
        <w:t xml:space="preserve">He made a plaint of debt against Henry </w:t>
      </w:r>
      <w:proofErr w:type="spellStart"/>
      <w:r>
        <w:t>Haukewode</w:t>
      </w:r>
      <w:proofErr w:type="spellEnd"/>
      <w:r>
        <w:t xml:space="preserve"> of Colchester.</w:t>
      </w:r>
    </w:p>
    <w:p w14:paraId="5CC37AE3" w14:textId="5AAD71DD" w:rsidR="00155AE3" w:rsidRPr="00055CA9" w:rsidRDefault="00155AE3" w:rsidP="00155AE3">
      <w:pPr>
        <w:pStyle w:val="NoSpacing"/>
        <w:rPr>
          <w:sz w:val="22"/>
          <w:szCs w:val="22"/>
        </w:rPr>
      </w:pPr>
      <w:r>
        <w:tab/>
      </w:r>
      <w:r>
        <w:tab/>
        <w:t>(</w:t>
      </w:r>
      <w:hyperlink r:id="rId7" w:history="1">
        <w:r w:rsidRPr="00F12545">
          <w:rPr>
            <w:rStyle w:val="Hyperlink"/>
          </w:rPr>
          <w:t>http://aalt.law.uh.edu/Indices/CP40Indices/CP40no888Pl.htm</w:t>
        </w:r>
      </w:hyperlink>
      <w:r>
        <w:t>)</w:t>
      </w:r>
    </w:p>
    <w:p w14:paraId="134A9BEE" w14:textId="77777777" w:rsidR="00055CA9" w:rsidRDefault="00055CA9" w:rsidP="00055CA9">
      <w:pPr>
        <w:pStyle w:val="NoSpacing"/>
      </w:pPr>
    </w:p>
    <w:p w14:paraId="304CC6B7" w14:textId="77777777" w:rsidR="00055CA9" w:rsidRDefault="00055CA9" w:rsidP="00055CA9">
      <w:pPr>
        <w:pStyle w:val="NoSpacing"/>
      </w:pPr>
    </w:p>
    <w:p w14:paraId="0C701860" w14:textId="77777777" w:rsidR="00055CA9" w:rsidRDefault="00055CA9" w:rsidP="00055CA9">
      <w:pPr>
        <w:pStyle w:val="NoSpacing"/>
      </w:pPr>
    </w:p>
    <w:p w14:paraId="4363CFB3" w14:textId="77309F69" w:rsidR="00055CA9" w:rsidRDefault="00055CA9" w:rsidP="00055CA9">
      <w:pPr>
        <w:pStyle w:val="NoSpacing"/>
      </w:pPr>
      <w:r>
        <w:t>26 January 2015</w:t>
      </w:r>
    </w:p>
    <w:p w14:paraId="1F608378" w14:textId="3E399AF6" w:rsidR="00155AE3" w:rsidRDefault="00155AE3" w:rsidP="00055CA9">
      <w:pPr>
        <w:pStyle w:val="NoSpacing"/>
      </w:pPr>
      <w:r>
        <w:t>15 November 2019</w:t>
      </w:r>
    </w:p>
    <w:p w14:paraId="6723E20A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2D1D0" w14:textId="77777777" w:rsidR="00055CA9" w:rsidRDefault="00055CA9" w:rsidP="00920DE3">
      <w:pPr>
        <w:spacing w:after="0" w:line="240" w:lineRule="auto"/>
      </w:pPr>
      <w:r>
        <w:separator/>
      </w:r>
    </w:p>
  </w:endnote>
  <w:endnote w:type="continuationSeparator" w:id="0">
    <w:p w14:paraId="5FBDA389" w14:textId="77777777" w:rsidR="00055CA9" w:rsidRDefault="00055C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AB89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C52D1" w14:textId="77777777" w:rsidR="00C009D8" w:rsidRPr="00C009D8" w:rsidRDefault="00C009D8">
    <w:pPr>
      <w:pStyle w:val="Footer"/>
    </w:pPr>
    <w:r>
      <w:t>Copyright I.S.Rogers 9 August 2013</w:t>
    </w:r>
  </w:p>
  <w:p w14:paraId="00C1CE5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E87B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37591" w14:textId="77777777" w:rsidR="00055CA9" w:rsidRDefault="00055CA9" w:rsidP="00920DE3">
      <w:pPr>
        <w:spacing w:after="0" w:line="240" w:lineRule="auto"/>
      </w:pPr>
      <w:r>
        <w:separator/>
      </w:r>
    </w:p>
  </w:footnote>
  <w:footnote w:type="continuationSeparator" w:id="0">
    <w:p w14:paraId="2C6520D1" w14:textId="77777777" w:rsidR="00055CA9" w:rsidRDefault="00055C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B71A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0ED6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EA54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CA9"/>
    <w:rsid w:val="00055CA9"/>
    <w:rsid w:val="00120749"/>
    <w:rsid w:val="00155A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3D7D"/>
  <w15:docId w15:val="{AE02CB3A-09AD-45A5-9EBC-F7D116FE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55C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2015-02-02T21:21:00Z</dcterms:created>
  <dcterms:modified xsi:type="dcterms:W3CDTF">2019-11-15T11:08:00Z</dcterms:modified>
</cp:coreProperties>
</file>