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3223F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STANSHAWE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F458B07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35199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8E546B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Maurice Russell(q.v.) granted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manors</w:t>
      </w:r>
      <w:proofErr w:type="gramEnd"/>
    </w:p>
    <w:p w14:paraId="1D494DD6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Rowborough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with the advowsons of </w:t>
      </w:r>
    </w:p>
    <w:p w14:paraId="203BD0BA" w14:textId="77777777" w:rsidR="005F4D9B" w:rsidRDefault="005F4D9B" w:rsidP="005F4D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all on the Isle of Wight.</w:t>
      </w:r>
    </w:p>
    <w:p w14:paraId="31C33C13" w14:textId="77777777" w:rsidR="005F4D9B" w:rsidRDefault="005F4D9B" w:rsidP="005F4D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25-100)</w:t>
      </w:r>
    </w:p>
    <w:p w14:paraId="29E469D7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BD14C7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2EE90" w14:textId="77777777" w:rsidR="005F4D9B" w:rsidRDefault="005F4D9B" w:rsidP="005F4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18A132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AECAE" w14:textId="77777777" w:rsidR="005F4D9B" w:rsidRDefault="005F4D9B" w:rsidP="009139A6">
      <w:r>
        <w:separator/>
      </w:r>
    </w:p>
  </w:endnote>
  <w:endnote w:type="continuationSeparator" w:id="0">
    <w:p w14:paraId="75E6464E" w14:textId="77777777" w:rsidR="005F4D9B" w:rsidRDefault="005F4D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96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1E4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C00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6DCC1" w14:textId="77777777" w:rsidR="005F4D9B" w:rsidRDefault="005F4D9B" w:rsidP="009139A6">
      <w:r>
        <w:separator/>
      </w:r>
    </w:p>
  </w:footnote>
  <w:footnote w:type="continuationSeparator" w:id="0">
    <w:p w14:paraId="350E926B" w14:textId="77777777" w:rsidR="005F4D9B" w:rsidRDefault="005F4D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5021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9BC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CB8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9B"/>
    <w:rsid w:val="000666E0"/>
    <w:rsid w:val="002510B7"/>
    <w:rsid w:val="005C130B"/>
    <w:rsid w:val="005F4D9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71D0D"/>
  <w15:chartTrackingRefBased/>
  <w15:docId w15:val="{72239D32-49C9-47EE-80F8-222C63FC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2021-04-01T11:15:00Z</dcterms:created>
  <dcterms:modified xsi:type="dcterms:W3CDTF">2021-04-01T11:15:00Z</dcterms:modified>
</cp:coreProperties>
</file>