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8EAAC" w14:textId="4D4D401B" w:rsidR="006B2F86" w:rsidRDefault="00D73E7A" w:rsidP="00E71FC3">
      <w:pPr>
        <w:pStyle w:val="NoSpacing"/>
      </w:pPr>
      <w:r>
        <w:rPr>
          <w:u w:val="single"/>
        </w:rPr>
        <w:t>Robert STANSHAWE</w:t>
      </w:r>
      <w:r>
        <w:t xml:space="preserve">  </w:t>
      </w:r>
      <w:proofErr w:type="gramStart"/>
      <w:r>
        <w:t xml:space="preserve">   (</w:t>
      </w:r>
      <w:proofErr w:type="gramEnd"/>
      <w:r>
        <w:t>d.1472)</w:t>
      </w:r>
    </w:p>
    <w:p w14:paraId="27A13443" w14:textId="6E5EA9C1" w:rsidR="00D73E7A" w:rsidRDefault="00D73E7A" w:rsidP="00E71FC3">
      <w:pPr>
        <w:pStyle w:val="NoSpacing"/>
      </w:pPr>
    </w:p>
    <w:p w14:paraId="40A352E4" w14:textId="54AFBF61" w:rsidR="00D73E7A" w:rsidRDefault="00D73E7A" w:rsidP="00E71FC3">
      <w:pPr>
        <w:pStyle w:val="NoSpacing"/>
      </w:pPr>
    </w:p>
    <w:p w14:paraId="754DE22C" w14:textId="0BE3B29B" w:rsidR="00D73E7A" w:rsidRDefault="00D73E7A" w:rsidP="00E71FC3">
      <w:pPr>
        <w:pStyle w:val="NoSpacing"/>
      </w:pPr>
      <w:r>
        <w:t xml:space="preserve">Son of Robert </w:t>
      </w:r>
      <w:proofErr w:type="spellStart"/>
      <w:r>
        <w:t>Stanshawe</w:t>
      </w:r>
      <w:proofErr w:type="spellEnd"/>
      <w:r>
        <w:t>.   (V.C.H. Wiltshire vol.9 p.54)</w:t>
      </w:r>
    </w:p>
    <w:p w14:paraId="39479F5A" w14:textId="0BB91EA2" w:rsidR="00D73E7A" w:rsidRDefault="00D73E7A" w:rsidP="00E71FC3">
      <w:pPr>
        <w:pStyle w:val="NoSpacing"/>
      </w:pPr>
    </w:p>
    <w:p w14:paraId="57D8E5A5" w14:textId="36EEDF02" w:rsidR="00D73E7A" w:rsidRDefault="00D73E7A" w:rsidP="00E71FC3">
      <w:pPr>
        <w:pStyle w:val="NoSpacing"/>
      </w:pPr>
    </w:p>
    <w:p w14:paraId="04EE1111" w14:textId="5BE8D562" w:rsidR="00D73E7A" w:rsidRDefault="00D73E7A" w:rsidP="00E71FC3">
      <w:pPr>
        <w:pStyle w:val="NoSpacing"/>
      </w:pPr>
      <w:r>
        <w:tab/>
        <w:t>1472</w:t>
      </w:r>
      <w:r>
        <w:tab/>
        <w:t xml:space="preserve">He died, as Lord of the manor of </w:t>
      </w:r>
      <w:proofErr w:type="spellStart"/>
      <w:r>
        <w:t>Clevancy</w:t>
      </w:r>
      <w:proofErr w:type="spellEnd"/>
      <w:r>
        <w:t>, Wiltshire. He was succeeded</w:t>
      </w:r>
    </w:p>
    <w:p w14:paraId="0E4EE6C6" w14:textId="110C3884" w:rsidR="00D73E7A" w:rsidRDefault="00D73E7A" w:rsidP="00E71FC3">
      <w:pPr>
        <w:pStyle w:val="NoSpacing"/>
      </w:pPr>
      <w:r>
        <w:tab/>
      </w:r>
      <w:r>
        <w:tab/>
        <w:t>by his brother, Thomas(q.v.).   (ibid.)</w:t>
      </w:r>
    </w:p>
    <w:p w14:paraId="1CE0D0A9" w14:textId="77B1996A" w:rsidR="00D73E7A" w:rsidRDefault="00D73E7A" w:rsidP="00E71FC3">
      <w:pPr>
        <w:pStyle w:val="NoSpacing"/>
      </w:pPr>
    </w:p>
    <w:p w14:paraId="73577649" w14:textId="7D61B53E" w:rsidR="00D73E7A" w:rsidRDefault="00D73E7A" w:rsidP="00E71FC3">
      <w:pPr>
        <w:pStyle w:val="NoSpacing"/>
      </w:pPr>
    </w:p>
    <w:p w14:paraId="28730CED" w14:textId="0FB59D20" w:rsidR="00D73E7A" w:rsidRPr="00D73E7A" w:rsidRDefault="00D73E7A" w:rsidP="00E71FC3">
      <w:pPr>
        <w:pStyle w:val="NoSpacing"/>
      </w:pPr>
      <w:r>
        <w:t>19 February 2019</w:t>
      </w:r>
      <w:bookmarkStart w:id="0" w:name="_GoBack"/>
      <w:bookmarkEnd w:id="0"/>
    </w:p>
    <w:sectPr w:rsidR="00D73E7A" w:rsidRPr="00D73E7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C25290" w14:textId="77777777" w:rsidR="00D73E7A" w:rsidRDefault="00D73E7A" w:rsidP="00E71FC3">
      <w:pPr>
        <w:spacing w:after="0" w:line="240" w:lineRule="auto"/>
      </w:pPr>
      <w:r>
        <w:separator/>
      </w:r>
    </w:p>
  </w:endnote>
  <w:endnote w:type="continuationSeparator" w:id="0">
    <w:p w14:paraId="58B23F1F" w14:textId="77777777" w:rsidR="00D73E7A" w:rsidRDefault="00D73E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40CC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267234" w14:textId="77777777" w:rsidR="00D73E7A" w:rsidRDefault="00D73E7A" w:rsidP="00E71FC3">
      <w:pPr>
        <w:spacing w:after="0" w:line="240" w:lineRule="auto"/>
      </w:pPr>
      <w:r>
        <w:separator/>
      </w:r>
    </w:p>
  </w:footnote>
  <w:footnote w:type="continuationSeparator" w:id="0">
    <w:p w14:paraId="3DABC611" w14:textId="77777777" w:rsidR="00D73E7A" w:rsidRDefault="00D73E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7A"/>
    <w:rsid w:val="001A7C09"/>
    <w:rsid w:val="00577BD5"/>
    <w:rsid w:val="00656CBA"/>
    <w:rsid w:val="006A1F77"/>
    <w:rsid w:val="00733BE7"/>
    <w:rsid w:val="00AB52E8"/>
    <w:rsid w:val="00B16D3F"/>
    <w:rsid w:val="00BB41AC"/>
    <w:rsid w:val="00D73E7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94FC8"/>
  <w15:chartTrackingRefBased/>
  <w15:docId w15:val="{D463179D-4238-4B31-9F0E-973EBE1FA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2019-02-19T20:16:00Z</dcterms:created>
  <dcterms:modified xsi:type="dcterms:W3CDTF">2019-02-19T20:20:00Z</dcterms:modified>
</cp:coreProperties>
</file>