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B86A" w14:textId="77777777" w:rsidR="002819E6" w:rsidRDefault="002819E6" w:rsidP="002819E6">
      <w:pPr>
        <w:pStyle w:val="NoSpacing"/>
      </w:pPr>
      <w:r>
        <w:rPr>
          <w:u w:val="single"/>
        </w:rPr>
        <w:t>John STANSHAWE</w:t>
      </w:r>
      <w:r>
        <w:t xml:space="preserve">         (fl.1486)</w:t>
      </w:r>
    </w:p>
    <w:p w14:paraId="04DAA9EE" w14:textId="77777777" w:rsidR="002819E6" w:rsidRDefault="002819E6" w:rsidP="002819E6">
      <w:pPr>
        <w:pStyle w:val="NoSpacing"/>
      </w:pPr>
      <w:r>
        <w:t>Yeoman of the Crown.</w:t>
      </w:r>
    </w:p>
    <w:p w14:paraId="53B5C6D5" w14:textId="77777777" w:rsidR="002819E6" w:rsidRDefault="002819E6" w:rsidP="002819E6">
      <w:pPr>
        <w:pStyle w:val="NoSpacing"/>
      </w:pPr>
    </w:p>
    <w:p w14:paraId="7F99BC21" w14:textId="77777777" w:rsidR="002819E6" w:rsidRDefault="002819E6" w:rsidP="002819E6">
      <w:pPr>
        <w:pStyle w:val="NoSpacing"/>
      </w:pPr>
    </w:p>
    <w:p w14:paraId="47D34DA0" w14:textId="77777777" w:rsidR="002819E6" w:rsidRDefault="002819E6" w:rsidP="002819E6">
      <w:pPr>
        <w:pStyle w:val="NoSpacing"/>
      </w:pPr>
      <w:r>
        <w:t>19 Jun.</w:t>
      </w:r>
      <w:r>
        <w:tab/>
        <w:t>1486</w:t>
      </w:r>
      <w:r>
        <w:tab/>
        <w:t>He was granted 6d a day for life.  (C.P.R. 1485-94 p.95)</w:t>
      </w:r>
    </w:p>
    <w:p w14:paraId="1055D4E9" w14:textId="77777777" w:rsidR="002819E6" w:rsidRDefault="002819E6" w:rsidP="002819E6">
      <w:pPr>
        <w:pStyle w:val="NoSpacing"/>
      </w:pPr>
    </w:p>
    <w:p w14:paraId="47D5A3B2" w14:textId="77777777" w:rsidR="002819E6" w:rsidRDefault="002819E6" w:rsidP="002819E6">
      <w:pPr>
        <w:pStyle w:val="NoSpacing"/>
      </w:pPr>
    </w:p>
    <w:p w14:paraId="69F5AE37" w14:textId="77777777" w:rsidR="002819E6" w:rsidRDefault="002819E6" w:rsidP="002819E6">
      <w:pPr>
        <w:pStyle w:val="NoSpacing"/>
      </w:pPr>
      <w:r>
        <w:t>12 October 2025</w:t>
      </w:r>
    </w:p>
    <w:p w14:paraId="01C1F5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2718B" w14:textId="77777777" w:rsidR="002819E6" w:rsidRDefault="002819E6" w:rsidP="00086E2C">
      <w:pPr>
        <w:spacing w:after="0" w:line="240" w:lineRule="auto"/>
      </w:pPr>
      <w:r>
        <w:separator/>
      </w:r>
    </w:p>
  </w:endnote>
  <w:endnote w:type="continuationSeparator" w:id="0">
    <w:p w14:paraId="2EE90EB5" w14:textId="77777777" w:rsidR="002819E6" w:rsidRDefault="002819E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BDCD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7DB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9142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83090" w14:textId="77777777" w:rsidR="002819E6" w:rsidRDefault="002819E6" w:rsidP="00086E2C">
      <w:pPr>
        <w:spacing w:after="0" w:line="240" w:lineRule="auto"/>
      </w:pPr>
      <w:r>
        <w:separator/>
      </w:r>
    </w:p>
  </w:footnote>
  <w:footnote w:type="continuationSeparator" w:id="0">
    <w:p w14:paraId="5BB2E43B" w14:textId="77777777" w:rsidR="002819E6" w:rsidRDefault="002819E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3758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684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700D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E6"/>
    <w:rsid w:val="00086E2C"/>
    <w:rsid w:val="000A2E7A"/>
    <w:rsid w:val="001E51D1"/>
    <w:rsid w:val="002244B7"/>
    <w:rsid w:val="002819E6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6ADC"/>
  <w15:chartTrackingRefBased/>
  <w15:docId w15:val="{F1D0C633-9CD4-4D29-A309-ED79873C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819E6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21</Words>
  <Characters>124</Characters>
  <Application>Microsoft Office Word</Application>
  <DocSecurity>0</DocSecurity>
  <Lines>6</Lines>
  <Paragraphs>4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2025-10-14T21:06:00Z</dcterms:created>
  <dcterms:modified xsi:type="dcterms:W3CDTF">2025-10-14T21:07:00Z</dcterms:modified>
</cp:coreProperties>
</file>