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C594E4" w14:textId="12F1E488" w:rsidR="006B2F86" w:rsidRDefault="00DA382F" w:rsidP="00E71FC3">
      <w:pPr>
        <w:pStyle w:val="NoSpacing"/>
      </w:pPr>
      <w:r>
        <w:rPr>
          <w:u w:val="single"/>
        </w:rPr>
        <w:t>John STANSHAWE</w:t>
      </w:r>
      <w:r>
        <w:t xml:space="preserve">    </w:t>
      </w:r>
      <w:proofErr w:type="gramStart"/>
      <w:r>
        <w:t xml:space="preserve">   (</w:t>
      </w:r>
      <w:proofErr w:type="gramEnd"/>
      <w:r>
        <w:t>d.by 1428)</w:t>
      </w:r>
    </w:p>
    <w:p w14:paraId="64D8F731" w14:textId="728FFF12" w:rsidR="00DA382F" w:rsidRDefault="00DA382F" w:rsidP="00E71FC3">
      <w:pPr>
        <w:pStyle w:val="NoSpacing"/>
      </w:pPr>
    </w:p>
    <w:p w14:paraId="19394170" w14:textId="44902EBE" w:rsidR="00DA382F" w:rsidRDefault="00DA382F" w:rsidP="00E71FC3">
      <w:pPr>
        <w:pStyle w:val="NoSpacing"/>
      </w:pPr>
    </w:p>
    <w:p w14:paraId="6A5E0CAE" w14:textId="323E0C39" w:rsidR="00DA382F" w:rsidRDefault="00DA382F" w:rsidP="00E71FC3">
      <w:pPr>
        <w:pStyle w:val="NoSpacing"/>
      </w:pPr>
      <w:r>
        <w:t xml:space="preserve">Son of John </w:t>
      </w:r>
      <w:proofErr w:type="spellStart"/>
      <w:r>
        <w:t>Stanshawe</w:t>
      </w:r>
      <w:proofErr w:type="spellEnd"/>
      <w:r>
        <w:t>.   (V.C.H. Wiltshire vol.9 p.54)</w:t>
      </w:r>
    </w:p>
    <w:p w14:paraId="1167BCF4" w14:textId="53C892BD" w:rsidR="00DA382F" w:rsidRDefault="00DA382F" w:rsidP="00E71FC3">
      <w:pPr>
        <w:pStyle w:val="NoSpacing"/>
      </w:pPr>
    </w:p>
    <w:p w14:paraId="50B23C0B" w14:textId="60B6549A" w:rsidR="00DA382F" w:rsidRDefault="00DA382F" w:rsidP="00E71FC3">
      <w:pPr>
        <w:pStyle w:val="NoSpacing"/>
      </w:pPr>
    </w:p>
    <w:p w14:paraId="4DD87348" w14:textId="128EDAEB" w:rsidR="00DA382F" w:rsidRDefault="00DA382F" w:rsidP="00E71FC3">
      <w:pPr>
        <w:pStyle w:val="NoSpacing"/>
      </w:pPr>
      <w:r>
        <w:t xml:space="preserve"> in </w:t>
      </w:r>
      <w:r>
        <w:tab/>
        <w:t>1412</w:t>
      </w:r>
      <w:r>
        <w:tab/>
        <w:t>He was a minor.    (ibid.)</w:t>
      </w:r>
    </w:p>
    <w:p w14:paraId="0D7132BB" w14:textId="4AB3DCBE" w:rsidR="00DA382F" w:rsidRDefault="00DA382F" w:rsidP="00E71FC3">
      <w:pPr>
        <w:pStyle w:val="NoSpacing"/>
      </w:pPr>
    </w:p>
    <w:p w14:paraId="71283053" w14:textId="2DD2CF0C" w:rsidR="00DA382F" w:rsidRDefault="00DA382F" w:rsidP="00E71FC3">
      <w:pPr>
        <w:pStyle w:val="NoSpacing"/>
      </w:pPr>
    </w:p>
    <w:p w14:paraId="0B5DD29C" w14:textId="77FA8DE4" w:rsidR="00DA382F" w:rsidRPr="00DA382F" w:rsidRDefault="00DA382F" w:rsidP="00E71FC3">
      <w:pPr>
        <w:pStyle w:val="NoSpacing"/>
      </w:pPr>
      <w:r>
        <w:t>19 February 2019</w:t>
      </w:r>
      <w:bookmarkStart w:id="0" w:name="_GoBack"/>
      <w:bookmarkEnd w:id="0"/>
    </w:p>
    <w:sectPr w:rsidR="00DA382F" w:rsidRPr="00DA382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BB603B" w14:textId="77777777" w:rsidR="00DA382F" w:rsidRDefault="00DA382F" w:rsidP="00E71FC3">
      <w:pPr>
        <w:spacing w:after="0" w:line="240" w:lineRule="auto"/>
      </w:pPr>
      <w:r>
        <w:separator/>
      </w:r>
    </w:p>
  </w:endnote>
  <w:endnote w:type="continuationSeparator" w:id="0">
    <w:p w14:paraId="5C5C6F2B" w14:textId="77777777" w:rsidR="00DA382F" w:rsidRDefault="00DA382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38D5F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EDB869" w14:textId="77777777" w:rsidR="00DA382F" w:rsidRDefault="00DA382F" w:rsidP="00E71FC3">
      <w:pPr>
        <w:spacing w:after="0" w:line="240" w:lineRule="auto"/>
      </w:pPr>
      <w:r>
        <w:separator/>
      </w:r>
    </w:p>
  </w:footnote>
  <w:footnote w:type="continuationSeparator" w:id="0">
    <w:p w14:paraId="089297DE" w14:textId="77777777" w:rsidR="00DA382F" w:rsidRDefault="00DA382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82F"/>
    <w:rsid w:val="001A7C09"/>
    <w:rsid w:val="00577BD5"/>
    <w:rsid w:val="00656CBA"/>
    <w:rsid w:val="006A1F77"/>
    <w:rsid w:val="00733BE7"/>
    <w:rsid w:val="00AB52E8"/>
    <w:rsid w:val="00B16D3F"/>
    <w:rsid w:val="00BB41AC"/>
    <w:rsid w:val="00DA382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2FC445"/>
  <w15:chartTrackingRefBased/>
  <w15:docId w15:val="{E11A40B4-08E5-4352-AF7D-21EFFE9B0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22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2019-02-19T20:13:00Z</dcterms:created>
  <dcterms:modified xsi:type="dcterms:W3CDTF">2019-02-19T20:15:00Z</dcterms:modified>
</cp:coreProperties>
</file>