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203EE" w14:textId="77777777" w:rsidR="00516B5E" w:rsidRDefault="00516B5E" w:rsidP="00516B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STANSHAW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5FADA4E4" w14:textId="77777777" w:rsidR="00516B5E" w:rsidRDefault="00516B5E" w:rsidP="00516B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9B9A18" w14:textId="77777777" w:rsidR="00516B5E" w:rsidRDefault="00516B5E" w:rsidP="00516B5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3734756" w14:textId="77777777" w:rsidR="00516B5E" w:rsidRDefault="00516B5E" w:rsidP="00516B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>He had died by this date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(C.F.R. 1405-13 p.80)</w:t>
      </w:r>
    </w:p>
    <w:p w14:paraId="18848610" w14:textId="77777777" w:rsidR="00516B5E" w:rsidRDefault="00516B5E" w:rsidP="00516B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17C2CB" w14:textId="77777777" w:rsidR="00516B5E" w:rsidRDefault="00516B5E" w:rsidP="00516B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98BB51" w14:textId="77777777" w:rsidR="00516B5E" w:rsidRDefault="00516B5E" w:rsidP="00516B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2021</w:t>
      </w:r>
    </w:p>
    <w:p w14:paraId="0B3180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33E86" w14:textId="77777777" w:rsidR="00516B5E" w:rsidRDefault="00516B5E" w:rsidP="009139A6">
      <w:r>
        <w:separator/>
      </w:r>
    </w:p>
  </w:endnote>
  <w:endnote w:type="continuationSeparator" w:id="0">
    <w:p w14:paraId="264FE312" w14:textId="77777777" w:rsidR="00516B5E" w:rsidRDefault="00516B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DE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6A28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9FB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29DD5" w14:textId="77777777" w:rsidR="00516B5E" w:rsidRDefault="00516B5E" w:rsidP="009139A6">
      <w:r>
        <w:separator/>
      </w:r>
    </w:p>
  </w:footnote>
  <w:footnote w:type="continuationSeparator" w:id="0">
    <w:p w14:paraId="53210BE7" w14:textId="77777777" w:rsidR="00516B5E" w:rsidRDefault="00516B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5AF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0B3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2E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5E"/>
    <w:rsid w:val="000666E0"/>
    <w:rsid w:val="002510B7"/>
    <w:rsid w:val="00516B5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952BB"/>
  <w15:chartTrackingRefBased/>
  <w15:docId w15:val="{7C06F0D0-5527-4064-9B87-DDCAB85E1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2021-12-08T21:30:00Z</dcterms:created>
  <dcterms:modified xsi:type="dcterms:W3CDTF">2021-12-08T21:31:00Z</dcterms:modified>
</cp:coreProperties>
</file>