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55D21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STANSHAW</w:t>
      </w:r>
      <w:r>
        <w:rPr>
          <w:rFonts w:ascii="Times New Roman" w:hAnsi="Times New Roman" w:cs="Times New Roman"/>
          <w:sz w:val="24"/>
          <w:szCs w:val="24"/>
        </w:rPr>
        <w:t xml:space="preserve">       (d.ca.1412)</w:t>
      </w:r>
    </w:p>
    <w:p w14:paraId="61F27EB9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EF460D7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033E594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Jan.1412</w:t>
      </w:r>
      <w:r>
        <w:rPr>
          <w:rFonts w:ascii="Times New Roman" w:hAnsi="Times New Roman" w:cs="Times New Roman"/>
          <w:sz w:val="24"/>
          <w:szCs w:val="24"/>
        </w:rPr>
        <w:tab/>
        <w:t>The Escheator of Gloucestershire was ordered to take her lands into the King’s</w:t>
      </w:r>
    </w:p>
    <w:p w14:paraId="11FB57EE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hands as she had recently died.    (C.F.R. 1405-13 p.215)</w:t>
      </w:r>
    </w:p>
    <w:p w14:paraId="7268EDFF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E7F33BE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0F0CD47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0FFDAB0" w14:textId="77777777" w:rsidR="00247515" w:rsidRDefault="00247515" w:rsidP="0024751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2023</w:t>
      </w:r>
    </w:p>
    <w:p w14:paraId="4C577D7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FBAD2" w14:textId="77777777" w:rsidR="00247515" w:rsidRDefault="00247515" w:rsidP="00086E2C">
      <w:r>
        <w:separator/>
      </w:r>
    </w:p>
  </w:endnote>
  <w:endnote w:type="continuationSeparator" w:id="0">
    <w:p w14:paraId="6FBEEECA" w14:textId="77777777" w:rsidR="00247515" w:rsidRDefault="00247515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3E0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C76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EF4A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3FE1" w14:textId="77777777" w:rsidR="00247515" w:rsidRDefault="00247515" w:rsidP="00086E2C">
      <w:r>
        <w:separator/>
      </w:r>
    </w:p>
  </w:footnote>
  <w:footnote w:type="continuationSeparator" w:id="0">
    <w:p w14:paraId="244113EC" w14:textId="77777777" w:rsidR="00247515" w:rsidRDefault="00247515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778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C63E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B81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15"/>
    <w:rsid w:val="00086E2C"/>
    <w:rsid w:val="000A2E7A"/>
    <w:rsid w:val="002244B7"/>
    <w:rsid w:val="00247515"/>
    <w:rsid w:val="00314D94"/>
    <w:rsid w:val="003A7FAB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B187C"/>
  <w15:chartTrackingRefBased/>
  <w15:docId w15:val="{574E2B6C-9998-473C-95CA-E82A6218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515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161</Characters>
  <Application>Microsoft Office Word</Application>
  <DocSecurity>0</DocSecurity>
  <Lines>9</Lines>
  <Paragraphs>4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2025-10-26T17:50:00Z</dcterms:created>
  <dcterms:modified xsi:type="dcterms:W3CDTF">2025-10-26T17:51:00Z</dcterms:modified>
</cp:coreProperties>
</file>