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0D9DC" w14:textId="1F241E79" w:rsidR="006F3309" w:rsidRDefault="006F3309" w:rsidP="0048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Simon STANSFELD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d.1473)</w:t>
      </w:r>
    </w:p>
    <w:p w14:paraId="08BB1FA3" w14:textId="4E7181D7" w:rsidR="006F3309" w:rsidRDefault="006F3309" w:rsidP="0048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Dewsbury.</w:t>
      </w:r>
    </w:p>
    <w:p w14:paraId="4B71E29B" w14:textId="77777777" w:rsidR="006F3309" w:rsidRDefault="006F3309" w:rsidP="00487543">
      <w:pPr>
        <w:pStyle w:val="NoSpacing"/>
        <w:rPr>
          <w:rFonts w:cs="Times New Roman"/>
          <w:szCs w:val="24"/>
        </w:rPr>
      </w:pPr>
    </w:p>
    <w:p w14:paraId="410B323C" w14:textId="77777777" w:rsidR="006F3309" w:rsidRDefault="006F3309" w:rsidP="00487543">
      <w:pPr>
        <w:pStyle w:val="NoSpacing"/>
        <w:rPr>
          <w:rFonts w:cs="Times New Roman"/>
          <w:szCs w:val="24"/>
        </w:rPr>
      </w:pPr>
    </w:p>
    <w:p w14:paraId="53901D70" w14:textId="7CF99B9C" w:rsidR="006F3309" w:rsidRDefault="006F3309" w:rsidP="0048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Feb.1473</w:t>
      </w:r>
      <w:r>
        <w:rPr>
          <w:rFonts w:cs="Times New Roman"/>
          <w:szCs w:val="24"/>
        </w:rPr>
        <w:tab/>
        <w:t>Administration of his lands and possessions was granted.  (W.Y.R. p.157)</w:t>
      </w:r>
    </w:p>
    <w:p w14:paraId="67181843" w14:textId="77777777" w:rsidR="006F3309" w:rsidRDefault="006F3309" w:rsidP="00487543">
      <w:pPr>
        <w:pStyle w:val="NoSpacing"/>
        <w:rPr>
          <w:rFonts w:cs="Times New Roman"/>
          <w:szCs w:val="24"/>
        </w:rPr>
      </w:pPr>
    </w:p>
    <w:p w14:paraId="7EEA5F55" w14:textId="77777777" w:rsidR="006F3309" w:rsidRDefault="006F3309" w:rsidP="00487543">
      <w:pPr>
        <w:pStyle w:val="NoSpacing"/>
        <w:rPr>
          <w:rFonts w:cs="Times New Roman"/>
          <w:szCs w:val="24"/>
        </w:rPr>
      </w:pPr>
    </w:p>
    <w:p w14:paraId="53EA1F73" w14:textId="0439E2D3" w:rsidR="006F3309" w:rsidRPr="006F3309" w:rsidRDefault="006F3309" w:rsidP="004875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2023</w:t>
      </w:r>
    </w:p>
    <w:p w14:paraId="330CB45C" w14:textId="00A2BDEA" w:rsidR="00487543" w:rsidRPr="00487543" w:rsidRDefault="00487543" w:rsidP="00487543">
      <w:pPr>
        <w:pStyle w:val="NoSpacing"/>
        <w:rPr>
          <w:rFonts w:cs="Times New Roman"/>
          <w:szCs w:val="24"/>
        </w:rPr>
      </w:pPr>
    </w:p>
    <w:p w14:paraId="7F6C8202" w14:textId="7ECB7FD0" w:rsidR="00487543" w:rsidRPr="00487543" w:rsidRDefault="00487543" w:rsidP="009139A6">
      <w:pPr>
        <w:pStyle w:val="NoSpacing"/>
        <w:rPr>
          <w:rFonts w:cs="Times New Roman"/>
          <w:szCs w:val="24"/>
        </w:rPr>
      </w:pPr>
    </w:p>
    <w:sectPr w:rsidR="00487543" w:rsidRPr="004875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366D5" w14:textId="77777777" w:rsidR="00487543" w:rsidRDefault="00487543" w:rsidP="009139A6">
      <w:r>
        <w:separator/>
      </w:r>
    </w:p>
  </w:endnote>
  <w:endnote w:type="continuationSeparator" w:id="0">
    <w:p w14:paraId="5EA5B376" w14:textId="77777777" w:rsidR="00487543" w:rsidRDefault="004875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748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C3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A1B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89750" w14:textId="77777777" w:rsidR="00487543" w:rsidRDefault="00487543" w:rsidP="009139A6">
      <w:r>
        <w:separator/>
      </w:r>
    </w:p>
  </w:footnote>
  <w:footnote w:type="continuationSeparator" w:id="0">
    <w:p w14:paraId="75000213" w14:textId="77777777" w:rsidR="00487543" w:rsidRDefault="004875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936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C98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B4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43"/>
    <w:rsid w:val="000666E0"/>
    <w:rsid w:val="002510B7"/>
    <w:rsid w:val="00315FBB"/>
    <w:rsid w:val="00487543"/>
    <w:rsid w:val="005C130B"/>
    <w:rsid w:val="006F3309"/>
    <w:rsid w:val="00826F5C"/>
    <w:rsid w:val="009139A6"/>
    <w:rsid w:val="009448BB"/>
    <w:rsid w:val="00947624"/>
    <w:rsid w:val="00981319"/>
    <w:rsid w:val="009A539F"/>
    <w:rsid w:val="00A3176C"/>
    <w:rsid w:val="00AB306A"/>
    <w:rsid w:val="00AE65F8"/>
    <w:rsid w:val="00BA00AB"/>
    <w:rsid w:val="00CB4ED9"/>
    <w:rsid w:val="00EB3209"/>
    <w:rsid w:val="00EC6DC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CC3F2"/>
  <w15:chartTrackingRefBased/>
  <w15:docId w15:val="{B4B218BF-9F7F-4098-A83A-0581E73C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73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2023-07-01T18:45:00Z</dcterms:created>
  <dcterms:modified xsi:type="dcterms:W3CDTF">2023-07-01T20:10:00Z</dcterms:modified>
</cp:coreProperties>
</file>