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01ADE" w14:textId="4D0CDE71" w:rsidR="00D07E80" w:rsidRDefault="00D07E80" w:rsidP="00E71FC3">
      <w:pPr>
        <w:pStyle w:val="NoSpacing"/>
      </w:pPr>
      <w:r>
        <w:rPr>
          <w:u w:val="single"/>
        </w:rPr>
        <w:t>Anne STANSFIELD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61ED5B87" w14:textId="01BE66E0" w:rsidR="00D07E80" w:rsidRDefault="00D07E80" w:rsidP="00E71FC3">
      <w:pPr>
        <w:pStyle w:val="NoSpacing"/>
      </w:pPr>
    </w:p>
    <w:p w14:paraId="007D6058" w14:textId="77777777" w:rsidR="00D07E80" w:rsidRDefault="00D07E80" w:rsidP="00E71FC3">
      <w:pPr>
        <w:pStyle w:val="NoSpacing"/>
      </w:pPr>
    </w:p>
    <w:p w14:paraId="67BB7879" w14:textId="1557CDB6" w:rsidR="00D07E80" w:rsidRDefault="00D07E80" w:rsidP="00E71FC3">
      <w:pPr>
        <w:pStyle w:val="NoSpacing"/>
      </w:pPr>
      <w:r>
        <w:t>Daughter of John Stansfield of Stansfield.   (D.V.Y. II p.397)</w:t>
      </w:r>
    </w:p>
    <w:p w14:paraId="647B7FC7" w14:textId="7A767175" w:rsidR="00D07E80" w:rsidRDefault="00D07E80" w:rsidP="00E71FC3">
      <w:pPr>
        <w:pStyle w:val="NoSpacing"/>
      </w:pPr>
      <w:r>
        <w:t xml:space="preserve">= 1 Thomas Saville of </w:t>
      </w:r>
      <w:proofErr w:type="spellStart"/>
      <w:r>
        <w:t>Hullinedge</w:t>
      </w:r>
      <w:proofErr w:type="spellEnd"/>
      <w:r>
        <w:t>, Yorkshire(q.v.).  (ibid.)</w:t>
      </w:r>
    </w:p>
    <w:p w14:paraId="2CEB7E68" w14:textId="33568AC4" w:rsidR="00D07E80" w:rsidRDefault="00D07E80" w:rsidP="00E71FC3">
      <w:pPr>
        <w:pStyle w:val="NoSpacing"/>
      </w:pPr>
      <w:r>
        <w:t>Children:   John(q.v.), Thomas(q.v.), Henry(q.v.), Nicholas.   (ibid.)</w:t>
      </w:r>
    </w:p>
    <w:p w14:paraId="1A164D7C" w14:textId="6A6933A2" w:rsidR="00D07E80" w:rsidRDefault="00D07E80" w:rsidP="00E71FC3">
      <w:pPr>
        <w:pStyle w:val="NoSpacing"/>
      </w:pPr>
      <w:r>
        <w:t xml:space="preserve">                  Agnes(q.v.) = Thomas </w:t>
      </w:r>
      <w:proofErr w:type="spellStart"/>
      <w:r>
        <w:t>Blakkar</w:t>
      </w:r>
      <w:proofErr w:type="spellEnd"/>
      <w:r>
        <w:t>.   (ibid.)</w:t>
      </w:r>
    </w:p>
    <w:p w14:paraId="60EEBCE5" w14:textId="41D17E60" w:rsidR="00D07E80" w:rsidRDefault="00D07E80" w:rsidP="00E71FC3">
      <w:pPr>
        <w:pStyle w:val="NoSpacing"/>
      </w:pPr>
    </w:p>
    <w:p w14:paraId="1CE9F2E8" w14:textId="56187370" w:rsidR="00D07E80" w:rsidRDefault="00D07E80" w:rsidP="00E71FC3">
      <w:pPr>
        <w:pStyle w:val="NoSpacing"/>
      </w:pPr>
    </w:p>
    <w:p w14:paraId="031182A2" w14:textId="13133D74" w:rsidR="00D07E80" w:rsidRPr="00D07E80" w:rsidRDefault="00D07E80" w:rsidP="00E71FC3">
      <w:pPr>
        <w:pStyle w:val="NoSpacing"/>
      </w:pPr>
      <w:r>
        <w:t>28 April 2018</w:t>
      </w:r>
      <w:bookmarkStart w:id="0" w:name="_GoBack"/>
      <w:bookmarkEnd w:id="0"/>
    </w:p>
    <w:sectPr w:rsidR="00D07E80" w:rsidRPr="00D07E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4BAF2" w14:textId="77777777" w:rsidR="00D07E80" w:rsidRDefault="00D07E80" w:rsidP="00E71FC3">
      <w:pPr>
        <w:spacing w:after="0" w:line="240" w:lineRule="auto"/>
      </w:pPr>
      <w:r>
        <w:separator/>
      </w:r>
    </w:p>
  </w:endnote>
  <w:endnote w:type="continuationSeparator" w:id="0">
    <w:p w14:paraId="423569AC" w14:textId="77777777" w:rsidR="00D07E80" w:rsidRDefault="00D07E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BAD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B351E" w14:textId="77777777" w:rsidR="00D07E80" w:rsidRDefault="00D07E80" w:rsidP="00E71FC3">
      <w:pPr>
        <w:spacing w:after="0" w:line="240" w:lineRule="auto"/>
      </w:pPr>
      <w:r>
        <w:separator/>
      </w:r>
    </w:p>
  </w:footnote>
  <w:footnote w:type="continuationSeparator" w:id="0">
    <w:p w14:paraId="48FC697F" w14:textId="77777777" w:rsidR="00D07E80" w:rsidRDefault="00D07E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80"/>
    <w:rsid w:val="001A7C09"/>
    <w:rsid w:val="00577BD5"/>
    <w:rsid w:val="00656CBA"/>
    <w:rsid w:val="006A1F77"/>
    <w:rsid w:val="00733BE7"/>
    <w:rsid w:val="00AB52E8"/>
    <w:rsid w:val="00B16D3F"/>
    <w:rsid w:val="00BB41AC"/>
    <w:rsid w:val="00D07E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21CA"/>
  <w15:chartTrackingRefBased/>
  <w15:docId w15:val="{6DCA95FA-FC54-4AF0-A98A-86E826F3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2018-04-28T19:03:00Z</dcterms:created>
  <dcterms:modified xsi:type="dcterms:W3CDTF">2018-04-28T19:07:00Z</dcterms:modified>
</cp:coreProperties>
</file>