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59D" w:rsidRDefault="0081559D" w:rsidP="008155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STANSFELDE</w:t>
      </w:r>
      <w:r>
        <w:rPr>
          <w:rFonts w:ascii="Times New Roman" w:hAnsi="Times New Roman" w:cs="Times New Roman"/>
          <w:sz w:val="24"/>
          <w:szCs w:val="24"/>
        </w:rPr>
        <w:t xml:space="preserve">      (fl.1468)</w:t>
      </w:r>
    </w:p>
    <w:p w:rsidR="0081559D" w:rsidRDefault="0081559D" w:rsidP="008155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York.</w:t>
      </w:r>
    </w:p>
    <w:p w:rsidR="0081559D" w:rsidRDefault="0081559D" w:rsidP="008155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59D" w:rsidRDefault="0081559D" w:rsidP="008155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59D" w:rsidRDefault="0081559D" w:rsidP="008155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Richard Nayler(q.v.).</w:t>
      </w:r>
    </w:p>
    <w:p w:rsidR="0081559D" w:rsidRDefault="0081559D" w:rsidP="008155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p.17)</w:t>
      </w:r>
    </w:p>
    <w:p w:rsidR="0081559D" w:rsidRDefault="0081559D" w:rsidP="008155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59D" w:rsidRDefault="0081559D" w:rsidP="008155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59D" w:rsidRDefault="0081559D" w:rsidP="008155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Oct.1468</w:t>
      </w:r>
      <w:r>
        <w:rPr>
          <w:rFonts w:ascii="Times New Roman" w:hAnsi="Times New Roman" w:cs="Times New Roman"/>
          <w:sz w:val="24"/>
          <w:szCs w:val="24"/>
        </w:rPr>
        <w:tab/>
        <w:t>Having married unaware that they were twice related in the fourth degree</w:t>
      </w:r>
    </w:p>
    <w:p w:rsidR="0081559D" w:rsidRDefault="0081559D" w:rsidP="008155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consanguinity, they request that they remain married.  Approved. (ibid.)</w:t>
      </w:r>
    </w:p>
    <w:p w:rsidR="0081559D" w:rsidRDefault="0081559D" w:rsidP="008155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59D" w:rsidRDefault="0081559D" w:rsidP="008155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81559D" w:rsidP="008155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59D" w:rsidRDefault="0081559D" w:rsidP="00564E3C">
      <w:pPr>
        <w:spacing w:after="0" w:line="240" w:lineRule="auto"/>
      </w:pPr>
      <w:r>
        <w:separator/>
      </w:r>
    </w:p>
  </w:endnote>
  <w:endnote w:type="continuationSeparator" w:id="0">
    <w:p w:rsidR="0081559D" w:rsidRDefault="0081559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1559D">
      <w:rPr>
        <w:rFonts w:ascii="Times New Roman" w:hAnsi="Times New Roman" w:cs="Times New Roman"/>
        <w:noProof/>
        <w:sz w:val="24"/>
        <w:szCs w:val="24"/>
      </w:rPr>
      <w:t>20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59D" w:rsidRDefault="0081559D" w:rsidP="00564E3C">
      <w:pPr>
        <w:spacing w:after="0" w:line="240" w:lineRule="auto"/>
      </w:pPr>
      <w:r>
        <w:separator/>
      </w:r>
    </w:p>
  </w:footnote>
  <w:footnote w:type="continuationSeparator" w:id="0">
    <w:p w:rsidR="0081559D" w:rsidRDefault="0081559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59D"/>
    <w:rsid w:val="00372DC6"/>
    <w:rsid w:val="00564E3C"/>
    <w:rsid w:val="0064591D"/>
    <w:rsid w:val="0081559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D9988D-964E-46E9-91FB-0A520E06A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2016-01-20T20:27:00Z</dcterms:created>
  <dcterms:modified xsi:type="dcterms:W3CDTF">2016-01-20T20:27:00Z</dcterms:modified>
</cp:coreProperties>
</file>