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5F5" w:rsidRDefault="00722148" w:rsidP="00D625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STANSF</w:t>
      </w:r>
      <w:bookmarkStart w:id="0" w:name="_GoBack"/>
      <w:bookmarkEnd w:id="0"/>
      <w:r w:rsidR="00D625F5">
        <w:rPr>
          <w:rFonts w:ascii="Times New Roman" w:hAnsi="Times New Roman" w:cs="Times New Roman"/>
          <w:sz w:val="24"/>
          <w:szCs w:val="24"/>
          <w:u w:val="single"/>
        </w:rPr>
        <w:t>ELD</w:t>
      </w:r>
      <w:r w:rsidR="00D625F5">
        <w:rPr>
          <w:rFonts w:ascii="Times New Roman" w:hAnsi="Times New Roman" w:cs="Times New Roman"/>
          <w:sz w:val="24"/>
          <w:szCs w:val="24"/>
        </w:rPr>
        <w:t xml:space="preserve">      </w:t>
      </w:r>
      <w:r w:rsidR="00D625F5">
        <w:rPr>
          <w:rFonts w:ascii="Times New Roman" w:hAnsi="Times New Roman" w:cs="Times New Roman"/>
          <w:sz w:val="24"/>
          <w:szCs w:val="24"/>
        </w:rPr>
        <w:t>(fl.1432)</w:t>
      </w:r>
    </w:p>
    <w:p w:rsidR="00D625F5" w:rsidRDefault="00D625F5" w:rsidP="00D625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25F5" w:rsidRDefault="00D625F5" w:rsidP="00D625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25F5" w:rsidRDefault="00D625F5" w:rsidP="00D625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York Castle into lands</w:t>
      </w:r>
    </w:p>
    <w:p w:rsidR="00D625F5" w:rsidRDefault="00D625F5" w:rsidP="00D625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Henry Percy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Atholl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625F5" w:rsidRDefault="00D625F5" w:rsidP="00D625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24-61)</w:t>
      </w:r>
    </w:p>
    <w:p w:rsidR="00D625F5" w:rsidRDefault="00D625F5" w:rsidP="00D625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25F5" w:rsidRDefault="00D625F5" w:rsidP="00D625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625F5" w:rsidRDefault="00D625F5" w:rsidP="00D625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March 2016</w:t>
      </w:r>
    </w:p>
    <w:sectPr w:rsidR="006B2F86" w:rsidRPr="00D625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5F5" w:rsidRDefault="00D625F5" w:rsidP="00E71FC3">
      <w:pPr>
        <w:spacing w:after="0" w:line="240" w:lineRule="auto"/>
      </w:pPr>
      <w:r>
        <w:separator/>
      </w:r>
    </w:p>
  </w:endnote>
  <w:endnote w:type="continuationSeparator" w:id="0">
    <w:p w:rsidR="00D625F5" w:rsidRDefault="00D625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5F5" w:rsidRDefault="00D625F5" w:rsidP="00E71FC3">
      <w:pPr>
        <w:spacing w:after="0" w:line="240" w:lineRule="auto"/>
      </w:pPr>
      <w:r>
        <w:separator/>
      </w:r>
    </w:p>
  </w:footnote>
  <w:footnote w:type="continuationSeparator" w:id="0">
    <w:p w:rsidR="00D625F5" w:rsidRDefault="00D625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5F5"/>
    <w:rsid w:val="00722148"/>
    <w:rsid w:val="00AB52E8"/>
    <w:rsid w:val="00B16D3F"/>
    <w:rsid w:val="00D625F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D20EA"/>
  <w15:chartTrackingRefBased/>
  <w15:docId w15:val="{BDDF0CB7-274E-44CC-86DF-01B84F85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2016-03-14T17:03:00Z</dcterms:created>
  <dcterms:modified xsi:type="dcterms:W3CDTF">2016-03-14T17:03:00Z</dcterms:modified>
</cp:coreProperties>
</file>