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B408" w14:textId="004ECDDF" w:rsidR="00BA00AB" w:rsidRDefault="000715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STANSFELD</w:t>
      </w:r>
      <w:r>
        <w:rPr>
          <w:rFonts w:cs="Times New Roman"/>
          <w:szCs w:val="24"/>
        </w:rPr>
        <w:t xml:space="preserve">       (d.1508-9)</w:t>
      </w:r>
    </w:p>
    <w:p w14:paraId="32D13979" w14:textId="19AB0DB7" w:rsidR="0007159E" w:rsidRDefault="000715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Heptonstall.</w:t>
      </w:r>
    </w:p>
    <w:p w14:paraId="11C06F9C" w14:textId="77777777" w:rsidR="0007159E" w:rsidRDefault="0007159E" w:rsidP="009139A6">
      <w:pPr>
        <w:pStyle w:val="NoSpacing"/>
        <w:rPr>
          <w:rFonts w:cs="Times New Roman"/>
          <w:szCs w:val="24"/>
        </w:rPr>
      </w:pPr>
    </w:p>
    <w:p w14:paraId="24163B27" w14:textId="77777777" w:rsidR="0007159E" w:rsidRDefault="0007159E" w:rsidP="009139A6">
      <w:pPr>
        <w:pStyle w:val="NoSpacing"/>
        <w:rPr>
          <w:rFonts w:cs="Times New Roman"/>
          <w:szCs w:val="24"/>
        </w:rPr>
      </w:pPr>
    </w:p>
    <w:p w14:paraId="787E3B78" w14:textId="59FF09EC" w:rsidR="0007159E" w:rsidRDefault="000715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Dec.1508</w:t>
      </w:r>
      <w:r>
        <w:rPr>
          <w:rFonts w:cs="Times New Roman"/>
          <w:szCs w:val="24"/>
        </w:rPr>
        <w:tab/>
        <w:t>He made his Will.     (W.Y.R. p.157)</w:t>
      </w:r>
    </w:p>
    <w:p w14:paraId="50B3628B" w14:textId="71BA3DE9" w:rsidR="0007159E" w:rsidRDefault="000715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Jan.1509</w:t>
      </w:r>
      <w:r>
        <w:rPr>
          <w:rFonts w:cs="Times New Roman"/>
          <w:szCs w:val="24"/>
        </w:rPr>
        <w:tab/>
        <w:t>Probate of his Will.   (ibid.)</w:t>
      </w:r>
    </w:p>
    <w:p w14:paraId="702BE9D5" w14:textId="77777777" w:rsidR="0007159E" w:rsidRDefault="0007159E" w:rsidP="009139A6">
      <w:pPr>
        <w:pStyle w:val="NoSpacing"/>
        <w:rPr>
          <w:rFonts w:cs="Times New Roman"/>
          <w:szCs w:val="24"/>
        </w:rPr>
      </w:pPr>
    </w:p>
    <w:p w14:paraId="7879A599" w14:textId="77777777" w:rsidR="0007159E" w:rsidRDefault="0007159E" w:rsidP="009139A6">
      <w:pPr>
        <w:pStyle w:val="NoSpacing"/>
        <w:rPr>
          <w:rFonts w:cs="Times New Roman"/>
          <w:szCs w:val="24"/>
        </w:rPr>
      </w:pPr>
    </w:p>
    <w:p w14:paraId="49FC61E8" w14:textId="57D7A38A" w:rsidR="0007159E" w:rsidRPr="0007159E" w:rsidRDefault="000715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sectPr w:rsidR="0007159E" w:rsidRPr="000715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01339" w14:textId="77777777" w:rsidR="0007159E" w:rsidRDefault="0007159E" w:rsidP="009139A6">
      <w:r>
        <w:separator/>
      </w:r>
    </w:p>
  </w:endnote>
  <w:endnote w:type="continuationSeparator" w:id="0">
    <w:p w14:paraId="2E84BEEA" w14:textId="77777777" w:rsidR="0007159E" w:rsidRDefault="000715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C9E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1C7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C8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D72B1" w14:textId="77777777" w:rsidR="0007159E" w:rsidRDefault="0007159E" w:rsidP="009139A6">
      <w:r>
        <w:separator/>
      </w:r>
    </w:p>
  </w:footnote>
  <w:footnote w:type="continuationSeparator" w:id="0">
    <w:p w14:paraId="4CB6D6FF" w14:textId="77777777" w:rsidR="0007159E" w:rsidRDefault="000715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2B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E0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B89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9E"/>
    <w:rsid w:val="000666E0"/>
    <w:rsid w:val="0007159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115CD"/>
  <w15:chartTrackingRefBased/>
  <w15:docId w15:val="{38E51CA8-E13C-432E-806E-00A06911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2023-07-02T06:32:00Z</dcterms:created>
  <dcterms:modified xsi:type="dcterms:W3CDTF">2023-07-02T06:34:00Z</dcterms:modified>
</cp:coreProperties>
</file>