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D6BE9" w14:textId="77777777" w:rsidR="003E6A6B" w:rsidRDefault="003E6A6B" w:rsidP="003E6A6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Alice de STANSFELD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d.1402)</w:t>
      </w:r>
    </w:p>
    <w:p w14:paraId="79119CD0" w14:textId="77777777" w:rsidR="003E6A6B" w:rsidRDefault="003E6A6B" w:rsidP="003E6A6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Redness.</w:t>
      </w:r>
    </w:p>
    <w:p w14:paraId="33B9C93B" w14:textId="77777777" w:rsidR="003E6A6B" w:rsidRDefault="003E6A6B" w:rsidP="003E6A6B">
      <w:pPr>
        <w:pStyle w:val="NoSpacing"/>
        <w:rPr>
          <w:rFonts w:cs="Times New Roman"/>
          <w:szCs w:val="24"/>
        </w:rPr>
      </w:pPr>
    </w:p>
    <w:p w14:paraId="7969A509" w14:textId="77777777" w:rsidR="003E6A6B" w:rsidRDefault="003E6A6B" w:rsidP="003E6A6B">
      <w:pPr>
        <w:pStyle w:val="NoSpacing"/>
        <w:rPr>
          <w:rFonts w:cs="Times New Roman"/>
          <w:szCs w:val="24"/>
        </w:rPr>
      </w:pPr>
    </w:p>
    <w:p w14:paraId="64ED4AD8" w14:textId="77777777" w:rsidR="003E6A6B" w:rsidRDefault="003E6A6B" w:rsidP="003E6A6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Roger.    (W.Y.R. p.157)</w:t>
      </w:r>
    </w:p>
    <w:p w14:paraId="7E5D34FB" w14:textId="77777777" w:rsidR="003E6A6B" w:rsidRDefault="003E6A6B" w:rsidP="003E6A6B">
      <w:pPr>
        <w:pStyle w:val="NoSpacing"/>
        <w:rPr>
          <w:rFonts w:cs="Times New Roman"/>
          <w:szCs w:val="24"/>
        </w:rPr>
      </w:pPr>
    </w:p>
    <w:p w14:paraId="58C66C54" w14:textId="77777777" w:rsidR="003E6A6B" w:rsidRDefault="003E6A6B" w:rsidP="003E6A6B">
      <w:pPr>
        <w:pStyle w:val="NoSpacing"/>
        <w:rPr>
          <w:rFonts w:cs="Times New Roman"/>
          <w:szCs w:val="24"/>
        </w:rPr>
      </w:pPr>
    </w:p>
    <w:p w14:paraId="4F36C920" w14:textId="77777777" w:rsidR="003E6A6B" w:rsidRDefault="003E6A6B" w:rsidP="003E6A6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Mar.1402</w:t>
      </w:r>
      <w:r>
        <w:rPr>
          <w:rFonts w:cs="Times New Roman"/>
          <w:szCs w:val="24"/>
        </w:rPr>
        <w:tab/>
        <w:t>She made her Will.   (ibid.)</w:t>
      </w:r>
    </w:p>
    <w:p w14:paraId="03CEBF13" w14:textId="77777777" w:rsidR="003E6A6B" w:rsidRDefault="003E6A6B" w:rsidP="003E6A6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Apr.</w:t>
      </w:r>
      <w:r>
        <w:rPr>
          <w:rFonts w:cs="Times New Roman"/>
          <w:szCs w:val="24"/>
        </w:rPr>
        <w:tab/>
        <w:t>Probate of her Will.    (ibid.)</w:t>
      </w:r>
    </w:p>
    <w:p w14:paraId="2D84E557" w14:textId="77777777" w:rsidR="003E6A6B" w:rsidRDefault="003E6A6B" w:rsidP="003E6A6B">
      <w:pPr>
        <w:pStyle w:val="NoSpacing"/>
        <w:rPr>
          <w:rFonts w:cs="Times New Roman"/>
          <w:szCs w:val="24"/>
        </w:rPr>
      </w:pPr>
    </w:p>
    <w:p w14:paraId="5E5EFF3D" w14:textId="77777777" w:rsidR="003E6A6B" w:rsidRDefault="003E6A6B" w:rsidP="003E6A6B">
      <w:pPr>
        <w:pStyle w:val="NoSpacing"/>
        <w:rPr>
          <w:rFonts w:cs="Times New Roman"/>
          <w:szCs w:val="24"/>
        </w:rPr>
      </w:pPr>
    </w:p>
    <w:p w14:paraId="7D72AFAF" w14:textId="77777777" w:rsidR="003E6A6B" w:rsidRDefault="003E6A6B" w:rsidP="003E6A6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July 2023</w:t>
      </w:r>
    </w:p>
    <w:p w14:paraId="44C24DE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BA2350" w14:textId="77777777" w:rsidR="003E6A6B" w:rsidRDefault="003E6A6B" w:rsidP="009139A6">
      <w:r>
        <w:separator/>
      </w:r>
    </w:p>
  </w:endnote>
  <w:endnote w:type="continuationSeparator" w:id="0">
    <w:p w14:paraId="2131AEDB" w14:textId="77777777" w:rsidR="003E6A6B" w:rsidRDefault="003E6A6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2860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2B91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0A2F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32EB02" w14:textId="77777777" w:rsidR="003E6A6B" w:rsidRDefault="003E6A6B" w:rsidP="009139A6">
      <w:r>
        <w:separator/>
      </w:r>
    </w:p>
  </w:footnote>
  <w:footnote w:type="continuationSeparator" w:id="0">
    <w:p w14:paraId="0F3CF870" w14:textId="77777777" w:rsidR="003E6A6B" w:rsidRDefault="003E6A6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0D17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9FA3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000D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A6B"/>
    <w:rsid w:val="000666E0"/>
    <w:rsid w:val="002510B7"/>
    <w:rsid w:val="003E6A6B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8E2D1"/>
  <w15:chartTrackingRefBased/>
  <w15:docId w15:val="{2DABA22C-DF48-46E3-AFA5-41B8FF130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2023-07-01T20:08:00Z</dcterms:created>
  <dcterms:modified xsi:type="dcterms:W3CDTF">2023-07-01T20:09:00Z</dcterms:modified>
</cp:coreProperties>
</file>