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7A7D3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Edwin STANNOP</w:t>
      </w:r>
      <w:r>
        <w:rPr>
          <w:rFonts w:ascii="Times New Roman" w:hAnsi="Times New Roman" w:cs="Times New Roman"/>
          <w:lang w:val="en-US"/>
        </w:rPr>
        <w:t xml:space="preserve">         (fl.1456)</w:t>
      </w:r>
    </w:p>
    <w:p w14:paraId="5C0E0931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</w:p>
    <w:p w14:paraId="218377D7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</w:p>
    <w:p w14:paraId="4B99412E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1456</w:t>
      </w:r>
      <w:r>
        <w:rPr>
          <w:rFonts w:ascii="Times New Roman" w:hAnsi="Times New Roman" w:cs="Times New Roman"/>
          <w:lang w:val="en-US"/>
        </w:rPr>
        <w:tab/>
        <w:t>He made a plaint of trespass against Henry Smyth of Coton(q.v.) and 3 others.</w:t>
      </w:r>
    </w:p>
    <w:p w14:paraId="516665E4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https://waalt.uh.edu/index.php/KB27/779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05FB00C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</w:p>
    <w:p w14:paraId="51F19C7E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</w:p>
    <w:p w14:paraId="3D0D6956" w14:textId="77777777" w:rsidR="00461FF1" w:rsidRDefault="00461FF1" w:rsidP="00461FF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27 December 2025</w:t>
      </w:r>
    </w:p>
    <w:p w14:paraId="096D96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74BE" w14:textId="77777777" w:rsidR="00226733" w:rsidRDefault="00226733" w:rsidP="00086E2C">
      <w:pPr>
        <w:spacing w:after="0" w:line="240" w:lineRule="auto"/>
      </w:pPr>
      <w:r>
        <w:separator/>
      </w:r>
    </w:p>
  </w:endnote>
  <w:endnote w:type="continuationSeparator" w:id="0">
    <w:p w14:paraId="23E14B6E" w14:textId="77777777" w:rsidR="00226733" w:rsidRDefault="002267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20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592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F23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8B0C8" w14:textId="77777777" w:rsidR="00226733" w:rsidRDefault="00226733" w:rsidP="00086E2C">
      <w:pPr>
        <w:spacing w:after="0" w:line="240" w:lineRule="auto"/>
      </w:pPr>
      <w:r>
        <w:separator/>
      </w:r>
    </w:p>
  </w:footnote>
  <w:footnote w:type="continuationSeparator" w:id="0">
    <w:p w14:paraId="6DCE70D5" w14:textId="77777777" w:rsidR="00226733" w:rsidRDefault="002267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EE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FF69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44D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F1"/>
    <w:rsid w:val="00086E2C"/>
    <w:rsid w:val="000A2E7A"/>
    <w:rsid w:val="002244B7"/>
    <w:rsid w:val="00226733"/>
    <w:rsid w:val="0028664A"/>
    <w:rsid w:val="00314D94"/>
    <w:rsid w:val="00461FF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FD25A"/>
  <w15:chartTrackingRefBased/>
  <w15:docId w15:val="{7F81A724-6C76-4C93-983E-F519D55F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1F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1F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7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144</Characters>
  <Application>Microsoft Office Word</Application>
  <DocSecurity>0</DocSecurity>
  <Lines>8</Lines>
  <Paragraphs>4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2025-12-28T00:21:00Z</dcterms:created>
  <dcterms:modified xsi:type="dcterms:W3CDTF">2025-12-28T00:22:00Z</dcterms:modified>
</cp:coreProperties>
</file>